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D3D31" w14:textId="77777777" w:rsidR="00851A73" w:rsidRPr="00851A73" w:rsidRDefault="00851A73" w:rsidP="007D3705">
      <w:pPr>
        <w:pStyle w:val="CDatum"/>
        <w:spacing w:line="560" w:lineRule="exact"/>
        <w:ind w:right="-711"/>
        <w:sectPr w:rsidR="00851A73" w:rsidRPr="00851A73" w:rsidSect="00E20FB7">
          <w:footerReference w:type="default" r:id="rId8"/>
          <w:headerReference w:type="first" r:id="rId9"/>
          <w:footerReference w:type="first" r:id="rId10"/>
          <w:type w:val="continuous"/>
          <w:pgSz w:w="11906" w:h="16838" w:code="9"/>
          <w:pgMar w:top="3519" w:right="2835" w:bottom="1331" w:left="1701" w:header="709" w:footer="577" w:gutter="0"/>
          <w:cols w:space="312"/>
          <w:titlePg/>
          <w:docGrid w:linePitch="360"/>
        </w:sectPr>
      </w:pPr>
    </w:p>
    <w:p w14:paraId="2885629E" w14:textId="67334995" w:rsidR="00533626" w:rsidRPr="006148FA" w:rsidRDefault="00533626" w:rsidP="00533626">
      <w:pPr>
        <w:rPr>
          <w:rFonts w:ascii="Calibri" w:hAnsi="Calibri"/>
          <w:b/>
          <w:bCs/>
          <w:szCs w:val="22"/>
        </w:rPr>
      </w:pPr>
      <w:r w:rsidRPr="006148FA">
        <w:rPr>
          <w:rFonts w:ascii="Calibri" w:hAnsi="Calibri"/>
          <w:b/>
          <w:bCs/>
          <w:szCs w:val="22"/>
        </w:rPr>
        <w:t xml:space="preserve">Template proefpersoneninformatie niet-WMO plichtig onderzoek dossieronderzoek </w:t>
      </w:r>
    </w:p>
    <w:p w14:paraId="46A4EA71" w14:textId="303AFA06" w:rsidR="00533626" w:rsidRPr="006148FA" w:rsidRDefault="00533626" w:rsidP="00533626">
      <w:pPr>
        <w:rPr>
          <w:rFonts w:ascii="Calibri" w:hAnsi="Calibri"/>
          <w:szCs w:val="22"/>
        </w:rPr>
      </w:pPr>
      <w:r w:rsidRPr="006148FA">
        <w:rPr>
          <w:rFonts w:ascii="Calibri" w:hAnsi="Calibri"/>
          <w:szCs w:val="22"/>
        </w:rPr>
        <w:t xml:space="preserve"> </w:t>
      </w:r>
    </w:p>
    <w:p w14:paraId="3FC2D1C9" w14:textId="77777777" w:rsidR="00533626" w:rsidRPr="006148FA" w:rsidRDefault="00533626" w:rsidP="00533626">
      <w:pPr>
        <w:rPr>
          <w:rFonts w:ascii="Calibri" w:hAnsi="Calibri"/>
          <w:b/>
          <w:bCs/>
          <w:szCs w:val="22"/>
        </w:rPr>
      </w:pPr>
      <w:r w:rsidRPr="006148FA">
        <w:rPr>
          <w:rFonts w:ascii="Calibri" w:hAnsi="Calibri"/>
          <w:b/>
          <w:bCs/>
          <w:szCs w:val="22"/>
        </w:rPr>
        <w:t xml:space="preserve">Informatie- en toestemmingsformulier voor het gebruik van uw zorggegevens voor </w:t>
      </w:r>
    </w:p>
    <w:p w14:paraId="2FF6D29A" w14:textId="7049F7CD" w:rsidR="00533626" w:rsidRPr="006148FA" w:rsidRDefault="00533626" w:rsidP="00533626">
      <w:pPr>
        <w:rPr>
          <w:rFonts w:ascii="Calibri" w:hAnsi="Calibri"/>
          <w:b/>
          <w:bCs/>
          <w:szCs w:val="22"/>
        </w:rPr>
      </w:pPr>
      <w:r w:rsidRPr="006148FA">
        <w:rPr>
          <w:rFonts w:ascii="Calibri" w:hAnsi="Calibri"/>
          <w:b/>
          <w:bCs/>
          <w:szCs w:val="22"/>
        </w:rPr>
        <w:t xml:space="preserve">wetenschappelijk onderzoek </w:t>
      </w:r>
    </w:p>
    <w:p w14:paraId="60B4619E" w14:textId="77777777" w:rsidR="00533626" w:rsidRPr="00491DD6" w:rsidRDefault="00533626" w:rsidP="00533626">
      <w:pPr>
        <w:rPr>
          <w:rFonts w:ascii="Calibri" w:hAnsi="Calibri"/>
          <w:sz w:val="20"/>
        </w:rPr>
      </w:pPr>
    </w:p>
    <w:p w14:paraId="2AFA3BD5" w14:textId="0311C4D7" w:rsidR="00533626" w:rsidRPr="00491DD6" w:rsidRDefault="00533626" w:rsidP="00533626">
      <w:pPr>
        <w:rPr>
          <w:rFonts w:ascii="Calibri" w:hAnsi="Calibri"/>
          <w:sz w:val="20"/>
        </w:rPr>
      </w:pPr>
      <w:r w:rsidRPr="00491DD6">
        <w:rPr>
          <w:rFonts w:ascii="Calibri" w:hAnsi="Calibri"/>
          <w:sz w:val="20"/>
          <w:highlight w:val="yellow"/>
        </w:rPr>
        <w:t>Naam onderzoek</w:t>
      </w:r>
    </w:p>
    <w:p w14:paraId="5BB928CC" w14:textId="77777777" w:rsidR="00533626" w:rsidRPr="00491DD6" w:rsidRDefault="00533626" w:rsidP="00533626">
      <w:pPr>
        <w:rPr>
          <w:rFonts w:ascii="Calibri" w:hAnsi="Calibri"/>
          <w:sz w:val="20"/>
        </w:rPr>
      </w:pPr>
    </w:p>
    <w:p w14:paraId="5CD624B5" w14:textId="695EF8E5" w:rsidR="00533626" w:rsidRPr="00491DD6" w:rsidRDefault="00533626" w:rsidP="00533626">
      <w:pPr>
        <w:rPr>
          <w:rFonts w:ascii="Calibri" w:hAnsi="Calibri"/>
          <w:sz w:val="20"/>
        </w:rPr>
      </w:pPr>
      <w:r w:rsidRPr="00491DD6">
        <w:rPr>
          <w:rFonts w:ascii="Calibri" w:hAnsi="Calibri"/>
          <w:sz w:val="20"/>
        </w:rPr>
        <w:t>Geachte heer/mevrouw,</w:t>
      </w:r>
    </w:p>
    <w:p w14:paraId="7B7F516A" w14:textId="77777777" w:rsidR="00533626" w:rsidRPr="00491DD6" w:rsidRDefault="00533626" w:rsidP="00533626">
      <w:pPr>
        <w:rPr>
          <w:rFonts w:ascii="Calibri" w:hAnsi="Calibri"/>
          <w:sz w:val="20"/>
        </w:rPr>
      </w:pPr>
    </w:p>
    <w:p w14:paraId="1E4B14CA" w14:textId="77777777" w:rsidR="00533626" w:rsidRPr="00491DD6" w:rsidRDefault="00533626" w:rsidP="00533626">
      <w:pPr>
        <w:rPr>
          <w:rFonts w:ascii="Calibri" w:hAnsi="Calibri"/>
          <w:sz w:val="20"/>
        </w:rPr>
      </w:pPr>
      <w:r w:rsidRPr="00491DD6">
        <w:rPr>
          <w:rFonts w:ascii="Calibri" w:hAnsi="Calibri"/>
          <w:sz w:val="20"/>
        </w:rPr>
        <w:t xml:space="preserve">U bent bij ons onder behandeling </w:t>
      </w:r>
      <w:r w:rsidRPr="00491DD6">
        <w:rPr>
          <w:rFonts w:ascii="Calibri" w:hAnsi="Calibri"/>
          <w:sz w:val="20"/>
          <w:highlight w:val="yellow"/>
        </w:rPr>
        <w:t>(geweest)</w:t>
      </w:r>
      <w:r w:rsidRPr="00491DD6">
        <w:rPr>
          <w:rFonts w:ascii="Calibri" w:hAnsi="Calibri"/>
          <w:sz w:val="20"/>
        </w:rPr>
        <w:t xml:space="preserve"> vanwege </w:t>
      </w:r>
      <w:r w:rsidRPr="00491DD6">
        <w:rPr>
          <w:rFonts w:ascii="Calibri" w:hAnsi="Calibri"/>
          <w:sz w:val="20"/>
          <w:highlight w:val="yellow"/>
        </w:rPr>
        <w:t>…..</w:t>
      </w:r>
    </w:p>
    <w:p w14:paraId="4169457A" w14:textId="77777777" w:rsidR="00533626" w:rsidRPr="00491DD6" w:rsidRDefault="00533626" w:rsidP="00533626">
      <w:pPr>
        <w:rPr>
          <w:rFonts w:ascii="Calibri" w:hAnsi="Calibri"/>
          <w:sz w:val="20"/>
        </w:rPr>
      </w:pPr>
      <w:r w:rsidRPr="00491DD6">
        <w:rPr>
          <w:rFonts w:ascii="Calibri" w:hAnsi="Calibri"/>
          <w:sz w:val="20"/>
        </w:rPr>
        <w:t xml:space="preserve">In ons ziekenhuis zijn we niet enkel betrokken bij de behandeling van patiënten, maar </w:t>
      </w:r>
    </w:p>
    <w:p w14:paraId="7E9B26B8" w14:textId="77777777" w:rsidR="00533626" w:rsidRPr="00491DD6" w:rsidRDefault="00533626" w:rsidP="00533626">
      <w:pPr>
        <w:rPr>
          <w:rFonts w:ascii="Calibri" w:hAnsi="Calibri"/>
          <w:sz w:val="20"/>
        </w:rPr>
      </w:pPr>
      <w:r w:rsidRPr="00491DD6">
        <w:rPr>
          <w:rFonts w:ascii="Calibri" w:hAnsi="Calibri"/>
          <w:sz w:val="20"/>
        </w:rPr>
        <w:t xml:space="preserve">proberen we ook de toekomstige zorg te verbeteren door het uitvoeren van </w:t>
      </w:r>
    </w:p>
    <w:p w14:paraId="21295309" w14:textId="5E6342BF" w:rsidR="00533626" w:rsidRPr="00491DD6" w:rsidRDefault="00533626" w:rsidP="00533626">
      <w:pPr>
        <w:rPr>
          <w:rFonts w:ascii="Calibri" w:hAnsi="Calibri"/>
          <w:sz w:val="20"/>
        </w:rPr>
      </w:pPr>
      <w:r w:rsidRPr="00491DD6">
        <w:rPr>
          <w:rFonts w:ascii="Calibri" w:hAnsi="Calibri"/>
          <w:sz w:val="20"/>
        </w:rPr>
        <w:t>wetenschappelijk onderzoek.</w:t>
      </w:r>
    </w:p>
    <w:p w14:paraId="21048151" w14:textId="77777777" w:rsidR="00533626" w:rsidRPr="00491DD6" w:rsidRDefault="00533626" w:rsidP="00533626">
      <w:pPr>
        <w:rPr>
          <w:rFonts w:ascii="Calibri" w:hAnsi="Calibri"/>
          <w:sz w:val="20"/>
        </w:rPr>
      </w:pPr>
    </w:p>
    <w:p w14:paraId="49635337" w14:textId="77777777" w:rsidR="00533626" w:rsidRPr="00491DD6" w:rsidRDefault="00533626" w:rsidP="00533626">
      <w:pPr>
        <w:rPr>
          <w:rFonts w:ascii="Calibri" w:hAnsi="Calibri"/>
          <w:sz w:val="20"/>
        </w:rPr>
      </w:pPr>
      <w:r w:rsidRPr="00491DD6">
        <w:rPr>
          <w:rFonts w:ascii="Calibri" w:hAnsi="Calibri"/>
          <w:sz w:val="20"/>
        </w:rPr>
        <w:t xml:space="preserve">Middels deze brief vragen wij u vriendelijk of wij in het kader van een wetenschappelijk </w:t>
      </w:r>
    </w:p>
    <w:p w14:paraId="027C41BF" w14:textId="77777777" w:rsidR="00533626" w:rsidRPr="00491DD6" w:rsidRDefault="00533626" w:rsidP="00533626">
      <w:pPr>
        <w:rPr>
          <w:rFonts w:ascii="Calibri" w:hAnsi="Calibri"/>
          <w:sz w:val="20"/>
        </w:rPr>
      </w:pPr>
      <w:r w:rsidRPr="00491DD6">
        <w:rPr>
          <w:rFonts w:ascii="Calibri" w:hAnsi="Calibri"/>
          <w:sz w:val="20"/>
        </w:rPr>
        <w:t xml:space="preserve">onderzoek naar </w:t>
      </w:r>
      <w:r w:rsidRPr="00491DD6">
        <w:rPr>
          <w:rFonts w:ascii="Calibri" w:hAnsi="Calibri"/>
          <w:sz w:val="20"/>
          <w:highlight w:val="yellow"/>
        </w:rPr>
        <w:t>…..</w:t>
      </w:r>
      <w:r w:rsidRPr="00491DD6">
        <w:rPr>
          <w:rFonts w:ascii="Calibri" w:hAnsi="Calibri"/>
          <w:sz w:val="20"/>
        </w:rPr>
        <w:t xml:space="preserve"> gebruik mogen maken van uw medische gegevens. Indien u dat goed </w:t>
      </w:r>
    </w:p>
    <w:p w14:paraId="73F2EAEA" w14:textId="77777777" w:rsidR="00533626" w:rsidRPr="00491DD6" w:rsidRDefault="00533626" w:rsidP="00533626">
      <w:pPr>
        <w:rPr>
          <w:rFonts w:ascii="Calibri" w:hAnsi="Calibri"/>
          <w:sz w:val="20"/>
        </w:rPr>
      </w:pPr>
      <w:r w:rsidRPr="00491DD6">
        <w:rPr>
          <w:rFonts w:ascii="Calibri" w:hAnsi="Calibri"/>
          <w:sz w:val="20"/>
        </w:rPr>
        <w:t xml:space="preserve">vindt is uw schriftelijke toestemming nodig. Voordat u dit beslist krijgt u hieronder uitleg </w:t>
      </w:r>
    </w:p>
    <w:p w14:paraId="492B0B7F" w14:textId="44E1B16E" w:rsidR="00533626" w:rsidRPr="00491DD6" w:rsidRDefault="00533626" w:rsidP="00533626">
      <w:pPr>
        <w:rPr>
          <w:rFonts w:ascii="Calibri" w:hAnsi="Calibri"/>
          <w:sz w:val="20"/>
        </w:rPr>
      </w:pPr>
      <w:r w:rsidRPr="00491DD6">
        <w:rPr>
          <w:rFonts w:ascii="Calibri" w:hAnsi="Calibri"/>
          <w:sz w:val="20"/>
        </w:rPr>
        <w:t>over het onderzoek.</w:t>
      </w:r>
    </w:p>
    <w:p w14:paraId="21609ADC" w14:textId="77777777" w:rsidR="00533626" w:rsidRPr="00491DD6" w:rsidRDefault="00533626" w:rsidP="00533626">
      <w:pPr>
        <w:rPr>
          <w:rFonts w:ascii="Calibri" w:hAnsi="Calibri"/>
          <w:sz w:val="20"/>
        </w:rPr>
      </w:pPr>
    </w:p>
    <w:p w14:paraId="1364D4B1" w14:textId="4AFED8BA" w:rsidR="00533626" w:rsidRPr="00491DD6" w:rsidRDefault="00533626" w:rsidP="00533626">
      <w:pPr>
        <w:rPr>
          <w:rFonts w:ascii="Calibri" w:hAnsi="Calibri"/>
          <w:sz w:val="20"/>
          <w:highlight w:val="yellow"/>
          <w:vertAlign w:val="superscript"/>
        </w:rPr>
      </w:pPr>
      <w:r w:rsidRPr="00491DD6">
        <w:rPr>
          <w:rFonts w:ascii="Calibri" w:hAnsi="Calibri"/>
          <w:sz w:val="20"/>
          <w:highlight w:val="yellow"/>
        </w:rPr>
        <w:t>Dit onderzoek wordt uitgevoerd door ……(de onderzoeker).</w:t>
      </w:r>
      <w:r w:rsidRPr="00491DD6">
        <w:rPr>
          <w:rFonts w:ascii="Calibri" w:hAnsi="Calibri"/>
          <w:sz w:val="20"/>
          <w:highlight w:val="yellow"/>
          <w:vertAlign w:val="superscript"/>
        </w:rPr>
        <w:t>1</w:t>
      </w:r>
    </w:p>
    <w:p w14:paraId="1E403DB4" w14:textId="77777777" w:rsidR="00533626" w:rsidRPr="00491DD6" w:rsidRDefault="00533626" w:rsidP="00533626">
      <w:pPr>
        <w:rPr>
          <w:rFonts w:ascii="Calibri" w:hAnsi="Calibri"/>
          <w:sz w:val="20"/>
          <w:highlight w:val="yellow"/>
        </w:rPr>
      </w:pPr>
      <w:r w:rsidRPr="00491DD6">
        <w:rPr>
          <w:rFonts w:ascii="Calibri" w:hAnsi="Calibri"/>
          <w:sz w:val="20"/>
          <w:highlight w:val="yellow"/>
        </w:rPr>
        <w:t>OF:</w:t>
      </w:r>
    </w:p>
    <w:p w14:paraId="218BED19" w14:textId="2DCD2A25" w:rsidR="00533626" w:rsidRPr="00491DD6" w:rsidRDefault="00533626" w:rsidP="00533626">
      <w:pPr>
        <w:rPr>
          <w:rFonts w:ascii="Calibri" w:hAnsi="Calibri"/>
          <w:sz w:val="20"/>
        </w:rPr>
      </w:pPr>
      <w:r w:rsidRPr="00491DD6">
        <w:rPr>
          <w:rFonts w:ascii="Calibri" w:hAnsi="Calibri"/>
          <w:sz w:val="20"/>
          <w:highlight w:val="yellow"/>
        </w:rPr>
        <w:t>Dit onderzoek is opgezet door ….. en ons ziekenhuis doet aan dit onderzoek mee</w:t>
      </w:r>
      <w:r w:rsidRPr="00491DD6">
        <w:rPr>
          <w:rFonts w:ascii="Calibri" w:hAnsi="Calibri"/>
          <w:sz w:val="20"/>
        </w:rPr>
        <w:t>.</w:t>
      </w:r>
      <w:r w:rsidRPr="00491DD6">
        <w:rPr>
          <w:rFonts w:ascii="Calibri" w:hAnsi="Calibri"/>
          <w:sz w:val="20"/>
          <w:vertAlign w:val="superscript"/>
        </w:rPr>
        <w:t>2</w:t>
      </w:r>
    </w:p>
    <w:p w14:paraId="10138F3C" w14:textId="2CD4C3CF" w:rsidR="00533626" w:rsidRDefault="00533626" w:rsidP="00533626">
      <w:pPr>
        <w:rPr>
          <w:rFonts w:ascii="Calibri" w:hAnsi="Calibri"/>
          <w:sz w:val="20"/>
        </w:rPr>
      </w:pPr>
      <w:r w:rsidRPr="00491DD6">
        <w:rPr>
          <w:rFonts w:ascii="Calibri" w:hAnsi="Calibri"/>
          <w:sz w:val="20"/>
        </w:rPr>
        <w:t xml:space="preserve">Het doel van het onderzoek is </w:t>
      </w:r>
      <w:r w:rsidRPr="00491DD6">
        <w:rPr>
          <w:rFonts w:ascii="Calibri" w:hAnsi="Calibri"/>
          <w:sz w:val="20"/>
          <w:highlight w:val="yellow"/>
        </w:rPr>
        <w:t>…..(2 a 3 zinnen)</w:t>
      </w:r>
    </w:p>
    <w:p w14:paraId="7968B55C" w14:textId="6C06B789" w:rsidR="00F50E43" w:rsidRPr="00491DD6" w:rsidRDefault="00F50E43" w:rsidP="00533626">
      <w:pPr>
        <w:rPr>
          <w:rFonts w:ascii="Calibri" w:hAnsi="Calibri"/>
          <w:sz w:val="20"/>
        </w:rPr>
      </w:pPr>
      <w:r>
        <w:rPr>
          <w:rFonts w:ascii="Calibri" w:hAnsi="Calibri"/>
          <w:sz w:val="20"/>
        </w:rPr>
        <w:t>(geef hier ook een korte uitleg van het onderzoek en wat dit eventueel betekent voor de patiënt)</w:t>
      </w:r>
    </w:p>
    <w:p w14:paraId="31B0E06C" w14:textId="77777777" w:rsidR="00533626" w:rsidRPr="00491DD6" w:rsidRDefault="00533626" w:rsidP="00533626">
      <w:pPr>
        <w:rPr>
          <w:rFonts w:ascii="Calibri" w:hAnsi="Calibri"/>
          <w:sz w:val="20"/>
        </w:rPr>
      </w:pPr>
    </w:p>
    <w:p w14:paraId="596A9848" w14:textId="77777777" w:rsidR="00533626" w:rsidRPr="00491DD6" w:rsidRDefault="00533626" w:rsidP="00533626">
      <w:pPr>
        <w:rPr>
          <w:rFonts w:ascii="Calibri" w:hAnsi="Calibri"/>
          <w:sz w:val="20"/>
        </w:rPr>
      </w:pPr>
      <w:r w:rsidRPr="00491DD6">
        <w:rPr>
          <w:rFonts w:ascii="Calibri" w:hAnsi="Calibri"/>
          <w:sz w:val="20"/>
        </w:rPr>
        <w:t xml:space="preserve">Het wel of niet toestemming geven voor het gebruik van uw medische gegevens heeft </w:t>
      </w:r>
    </w:p>
    <w:p w14:paraId="6960F7CB" w14:textId="77777777" w:rsidR="00533626" w:rsidRPr="00491DD6" w:rsidRDefault="00533626" w:rsidP="00533626">
      <w:pPr>
        <w:rPr>
          <w:rFonts w:ascii="Calibri" w:hAnsi="Calibri"/>
          <w:sz w:val="20"/>
        </w:rPr>
      </w:pPr>
      <w:r w:rsidRPr="00491DD6">
        <w:rPr>
          <w:rFonts w:ascii="Calibri" w:hAnsi="Calibri"/>
          <w:sz w:val="20"/>
        </w:rPr>
        <w:t xml:space="preserve">op geen enkele manier consequenties voor uw (eventuele) behandeling. Geeft u </w:t>
      </w:r>
    </w:p>
    <w:p w14:paraId="480F0754" w14:textId="77777777" w:rsidR="00533626" w:rsidRPr="00491DD6" w:rsidRDefault="00533626" w:rsidP="00533626">
      <w:pPr>
        <w:rPr>
          <w:rFonts w:ascii="Calibri" w:hAnsi="Calibri"/>
          <w:sz w:val="20"/>
        </w:rPr>
      </w:pPr>
      <w:r w:rsidRPr="00491DD6">
        <w:rPr>
          <w:rFonts w:ascii="Calibri" w:hAnsi="Calibri"/>
          <w:sz w:val="20"/>
        </w:rPr>
        <w:t xml:space="preserve">toestemming en bedenkt u zich achteraf, dan kunt u deze toestemming altijd nog </w:t>
      </w:r>
    </w:p>
    <w:p w14:paraId="03990087" w14:textId="77777777" w:rsidR="00533626" w:rsidRPr="00491DD6" w:rsidRDefault="00533626" w:rsidP="00533626">
      <w:pPr>
        <w:rPr>
          <w:rFonts w:ascii="Calibri" w:hAnsi="Calibri"/>
          <w:sz w:val="20"/>
        </w:rPr>
      </w:pPr>
      <w:r w:rsidRPr="00491DD6">
        <w:rPr>
          <w:rFonts w:ascii="Calibri" w:hAnsi="Calibri"/>
          <w:sz w:val="20"/>
        </w:rPr>
        <w:t xml:space="preserve">intrekken. U hoeft daarbij geen reden op te geven. Maar als de onderzoekers op dat </w:t>
      </w:r>
    </w:p>
    <w:p w14:paraId="1FB5FACF" w14:textId="77777777" w:rsidR="00533626" w:rsidRPr="00491DD6" w:rsidRDefault="00533626" w:rsidP="00533626">
      <w:pPr>
        <w:rPr>
          <w:rFonts w:ascii="Calibri" w:hAnsi="Calibri"/>
          <w:sz w:val="20"/>
        </w:rPr>
      </w:pPr>
      <w:r w:rsidRPr="00491DD6">
        <w:rPr>
          <w:rFonts w:ascii="Calibri" w:hAnsi="Calibri"/>
          <w:sz w:val="20"/>
        </w:rPr>
        <w:t xml:space="preserve">moment al gegevens van u verzameld hebben, dan mogen zij die gegevens nog wel </w:t>
      </w:r>
    </w:p>
    <w:p w14:paraId="2363A0C8" w14:textId="699E5C1C" w:rsidR="00533626" w:rsidRPr="00491DD6" w:rsidRDefault="00533626" w:rsidP="00533626">
      <w:pPr>
        <w:rPr>
          <w:rFonts w:ascii="Calibri" w:hAnsi="Calibri"/>
          <w:sz w:val="20"/>
        </w:rPr>
      </w:pPr>
      <w:r w:rsidRPr="00491DD6">
        <w:rPr>
          <w:rFonts w:ascii="Calibri" w:hAnsi="Calibri"/>
          <w:sz w:val="20"/>
        </w:rPr>
        <w:t xml:space="preserve">gebruiken. </w:t>
      </w:r>
    </w:p>
    <w:p w14:paraId="7B4085F2" w14:textId="77777777" w:rsidR="00533626" w:rsidRPr="00491DD6" w:rsidRDefault="00533626" w:rsidP="00533626">
      <w:pPr>
        <w:rPr>
          <w:rFonts w:ascii="Calibri" w:hAnsi="Calibri"/>
          <w:sz w:val="20"/>
        </w:rPr>
      </w:pPr>
    </w:p>
    <w:p w14:paraId="401BDA5E" w14:textId="77777777" w:rsidR="00533626" w:rsidRPr="00491DD6" w:rsidRDefault="00533626" w:rsidP="00533626">
      <w:pPr>
        <w:rPr>
          <w:rFonts w:ascii="Calibri" w:hAnsi="Calibri"/>
          <w:sz w:val="20"/>
        </w:rPr>
      </w:pPr>
      <w:r w:rsidRPr="00491DD6">
        <w:rPr>
          <w:rFonts w:ascii="Calibri" w:hAnsi="Calibri"/>
          <w:sz w:val="20"/>
        </w:rPr>
        <w:t>Voor dit onderzoek zullen de volgende gegevens worden verzameld.</w:t>
      </w:r>
    </w:p>
    <w:p w14:paraId="07952D75" w14:textId="77777777" w:rsidR="00533626" w:rsidRPr="00491DD6" w:rsidRDefault="00533626" w:rsidP="00533626">
      <w:pPr>
        <w:rPr>
          <w:rFonts w:ascii="Calibri" w:hAnsi="Calibri"/>
          <w:sz w:val="20"/>
          <w:highlight w:val="yellow"/>
        </w:rPr>
      </w:pPr>
      <w:r w:rsidRPr="00491DD6">
        <w:rPr>
          <w:rFonts w:ascii="Calibri" w:hAnsi="Calibri"/>
          <w:sz w:val="20"/>
          <w:highlight w:val="yellow"/>
        </w:rPr>
        <w:t xml:space="preserve">- </w:t>
      </w:r>
    </w:p>
    <w:p w14:paraId="00FD84CD" w14:textId="77777777" w:rsidR="00533626" w:rsidRPr="00491DD6" w:rsidRDefault="00533626" w:rsidP="00533626">
      <w:pPr>
        <w:rPr>
          <w:rFonts w:ascii="Calibri" w:hAnsi="Calibri"/>
          <w:sz w:val="20"/>
          <w:highlight w:val="yellow"/>
        </w:rPr>
      </w:pPr>
      <w:r w:rsidRPr="00491DD6">
        <w:rPr>
          <w:rFonts w:ascii="Calibri" w:hAnsi="Calibri"/>
          <w:sz w:val="20"/>
          <w:highlight w:val="yellow"/>
        </w:rPr>
        <w:t xml:space="preserve">- </w:t>
      </w:r>
    </w:p>
    <w:p w14:paraId="18DC4ECB" w14:textId="755F84B4" w:rsidR="00533626" w:rsidRPr="00491DD6" w:rsidRDefault="00533626" w:rsidP="00533626">
      <w:pPr>
        <w:rPr>
          <w:rFonts w:ascii="Calibri" w:hAnsi="Calibri"/>
          <w:sz w:val="20"/>
        </w:rPr>
      </w:pPr>
      <w:r w:rsidRPr="00491DD6">
        <w:rPr>
          <w:rFonts w:ascii="Calibri" w:hAnsi="Calibri"/>
          <w:sz w:val="20"/>
          <w:highlight w:val="yellow"/>
        </w:rPr>
        <w:t>-(eventueel beeldmateriaal?)</w:t>
      </w:r>
    </w:p>
    <w:p w14:paraId="6C72EDE4" w14:textId="77777777" w:rsidR="00533626" w:rsidRPr="00491DD6" w:rsidRDefault="00533626" w:rsidP="00533626">
      <w:pPr>
        <w:rPr>
          <w:rFonts w:ascii="Calibri" w:hAnsi="Calibri"/>
          <w:sz w:val="20"/>
        </w:rPr>
      </w:pPr>
    </w:p>
    <w:p w14:paraId="56C77C91" w14:textId="77777777" w:rsidR="00533626" w:rsidRPr="00491DD6" w:rsidRDefault="00533626" w:rsidP="00533626">
      <w:pPr>
        <w:rPr>
          <w:rFonts w:ascii="Calibri" w:hAnsi="Calibri"/>
          <w:sz w:val="20"/>
        </w:rPr>
      </w:pPr>
      <w:r w:rsidRPr="00491DD6">
        <w:rPr>
          <w:rFonts w:ascii="Calibri" w:hAnsi="Calibri"/>
          <w:sz w:val="20"/>
        </w:rPr>
        <w:t xml:space="preserve">Voor bovenstaande gegevens zouden wij graag uw toestemming hebben om deze ook </w:t>
      </w:r>
    </w:p>
    <w:p w14:paraId="3E029C35" w14:textId="77777777" w:rsidR="00533626" w:rsidRPr="00491DD6" w:rsidRDefault="00533626" w:rsidP="00533626">
      <w:pPr>
        <w:rPr>
          <w:rFonts w:ascii="Calibri" w:hAnsi="Calibri"/>
          <w:sz w:val="20"/>
        </w:rPr>
      </w:pPr>
      <w:r w:rsidRPr="00491DD6">
        <w:rPr>
          <w:rFonts w:ascii="Calibri" w:hAnsi="Calibri"/>
          <w:sz w:val="20"/>
        </w:rPr>
        <w:t xml:space="preserve">op te vragen bij andere ziekenhuizen/zorginstellingen waar u onder behandeling bent </w:t>
      </w:r>
    </w:p>
    <w:p w14:paraId="052F7107" w14:textId="5C2C4A41" w:rsidR="00533626" w:rsidRDefault="00533626" w:rsidP="00533626">
      <w:pPr>
        <w:rPr>
          <w:rFonts w:ascii="Calibri" w:hAnsi="Calibri"/>
          <w:sz w:val="20"/>
        </w:rPr>
      </w:pPr>
      <w:r w:rsidRPr="00491DD6">
        <w:rPr>
          <w:rFonts w:ascii="Calibri" w:hAnsi="Calibri"/>
          <w:sz w:val="20"/>
        </w:rPr>
        <w:t>(geweest).</w:t>
      </w:r>
    </w:p>
    <w:p w14:paraId="2A29831F" w14:textId="1597F822" w:rsidR="00491DD6" w:rsidRDefault="00491DD6" w:rsidP="00533626">
      <w:pPr>
        <w:rPr>
          <w:rFonts w:ascii="Calibri" w:hAnsi="Calibri"/>
          <w:sz w:val="20"/>
        </w:rPr>
      </w:pPr>
    </w:p>
    <w:p w14:paraId="0ED2D799" w14:textId="47DC4E3B" w:rsidR="007C5C43" w:rsidRDefault="007C5C43" w:rsidP="00533626">
      <w:pPr>
        <w:rPr>
          <w:rFonts w:ascii="Calibri" w:hAnsi="Calibri"/>
        </w:rPr>
      </w:pPr>
      <w:r>
        <w:rPr>
          <w:rFonts w:ascii="Calibri" w:hAnsi="Calibri"/>
        </w:rPr>
        <w:t>________________</w:t>
      </w:r>
    </w:p>
    <w:p w14:paraId="0D4E333A" w14:textId="77777777" w:rsidR="007C5C43" w:rsidRPr="00491DD6" w:rsidRDefault="007C5C43" w:rsidP="007C5C43">
      <w:pPr>
        <w:rPr>
          <w:rFonts w:ascii="Calibri" w:hAnsi="Calibri"/>
          <w:sz w:val="18"/>
          <w:szCs w:val="18"/>
        </w:rPr>
      </w:pPr>
      <w:r w:rsidRPr="00491DD6">
        <w:rPr>
          <w:rFonts w:ascii="Calibri" w:hAnsi="Calibri"/>
          <w:sz w:val="18"/>
          <w:szCs w:val="18"/>
          <w:vertAlign w:val="superscript"/>
        </w:rPr>
        <w:t>1</w:t>
      </w:r>
      <w:r w:rsidRPr="00491DD6">
        <w:rPr>
          <w:rFonts w:ascii="Calibri" w:hAnsi="Calibri"/>
          <w:sz w:val="18"/>
          <w:szCs w:val="18"/>
        </w:rPr>
        <w:t xml:space="preserve"> Deze zin toevoegen als brief verstuurd wordt uit naam behandelaar</w:t>
      </w:r>
    </w:p>
    <w:p w14:paraId="0C0FFE22" w14:textId="77777777" w:rsidR="007C5C43" w:rsidRPr="00491DD6" w:rsidRDefault="007C5C43" w:rsidP="007C5C43">
      <w:pPr>
        <w:rPr>
          <w:rFonts w:ascii="Calibri" w:hAnsi="Calibri"/>
          <w:sz w:val="18"/>
          <w:szCs w:val="18"/>
        </w:rPr>
      </w:pPr>
      <w:r w:rsidRPr="00491DD6">
        <w:rPr>
          <w:rFonts w:ascii="Calibri" w:hAnsi="Calibri"/>
          <w:sz w:val="18"/>
          <w:szCs w:val="18"/>
          <w:vertAlign w:val="superscript"/>
        </w:rPr>
        <w:t>2</w:t>
      </w:r>
      <w:r w:rsidRPr="00491DD6">
        <w:rPr>
          <w:rFonts w:ascii="Calibri" w:hAnsi="Calibri"/>
          <w:sz w:val="18"/>
          <w:szCs w:val="18"/>
        </w:rPr>
        <w:t xml:space="preserve"> Deze zin toevoegen als het om een extern geïnitieerd onderzoek gaat</w:t>
      </w:r>
    </w:p>
    <w:p w14:paraId="6B13BDEB" w14:textId="77777777" w:rsidR="00533626" w:rsidRPr="00533626" w:rsidRDefault="00533626" w:rsidP="00533626">
      <w:pPr>
        <w:rPr>
          <w:rFonts w:ascii="Calibri" w:hAnsi="Calibri"/>
        </w:rPr>
      </w:pPr>
    </w:p>
    <w:p w14:paraId="52D8DC8D" w14:textId="77777777" w:rsidR="00B711B5" w:rsidRDefault="00B711B5" w:rsidP="00B711B5">
      <w:pPr>
        <w:rPr>
          <w:rFonts w:ascii="Calibri" w:hAnsi="Calibri"/>
          <w:sz w:val="20"/>
        </w:rPr>
      </w:pPr>
    </w:p>
    <w:p w14:paraId="45633800" w14:textId="19CFC582" w:rsidR="00B711B5" w:rsidRPr="00B711B5" w:rsidRDefault="00B711B5" w:rsidP="00B711B5">
      <w:pPr>
        <w:rPr>
          <w:rFonts w:ascii="Calibri" w:hAnsi="Calibri"/>
          <w:i/>
          <w:iCs/>
          <w:sz w:val="20"/>
        </w:rPr>
      </w:pPr>
      <w:r w:rsidRPr="00B711B5">
        <w:rPr>
          <w:rFonts w:ascii="Calibri" w:hAnsi="Calibri"/>
          <w:i/>
          <w:iCs/>
          <w:sz w:val="20"/>
        </w:rPr>
        <w:lastRenderedPageBreak/>
        <w:t>Hoe beschermen we uw privacy?</w:t>
      </w:r>
    </w:p>
    <w:p w14:paraId="0227C230" w14:textId="7020A491" w:rsidR="00533626" w:rsidRDefault="00B711B5" w:rsidP="00533626">
      <w:pPr>
        <w:rPr>
          <w:rFonts w:ascii="Calibri" w:hAnsi="Calibri"/>
          <w:sz w:val="20"/>
        </w:rPr>
      </w:pPr>
      <w:r w:rsidRPr="00B711B5">
        <w:rPr>
          <w:rFonts w:ascii="Calibri" w:hAnsi="Calibri"/>
          <w:sz w:val="20"/>
        </w:rPr>
        <w:t>Om uw privacy te beschermen geven wij uw gegevens een code. Op al uw gegevens zetten we alleen deze code. De sleutel van de code bewaren we op een beveiligde plek in het Catharina Ziekenhuis. Als we uw gegevens verwerken, gebruiken we steeds alleen die code. Ook in rapporten en publicaties over het onderzoek kan niemand terughalen dat het over u ging.</w:t>
      </w:r>
      <w:r>
        <w:rPr>
          <w:rFonts w:ascii="Calibri" w:hAnsi="Calibri"/>
          <w:sz w:val="20"/>
        </w:rPr>
        <w:t xml:space="preserve"> </w:t>
      </w:r>
      <w:r w:rsidRPr="00491DD6">
        <w:rPr>
          <w:rFonts w:ascii="Calibri" w:hAnsi="Calibri"/>
          <w:sz w:val="20"/>
        </w:rPr>
        <w:t>Al uw gegevens</w:t>
      </w:r>
      <w:r>
        <w:rPr>
          <w:rFonts w:ascii="Calibri" w:hAnsi="Calibri"/>
          <w:sz w:val="20"/>
        </w:rPr>
        <w:t xml:space="preserve"> </w:t>
      </w:r>
      <w:r w:rsidR="00533626" w:rsidRPr="00491DD6">
        <w:rPr>
          <w:rFonts w:ascii="Calibri" w:hAnsi="Calibri"/>
          <w:sz w:val="20"/>
        </w:rPr>
        <w:t xml:space="preserve">blijven vertrouwelijk. Alleen </w:t>
      </w:r>
      <w:r w:rsidR="00533626" w:rsidRPr="00491DD6">
        <w:rPr>
          <w:rFonts w:ascii="Calibri" w:hAnsi="Calibri"/>
          <w:sz w:val="20"/>
          <w:highlight w:val="yellow"/>
        </w:rPr>
        <w:t xml:space="preserve">de onderzoeker/het onderzoeksteam </w:t>
      </w:r>
      <w:r w:rsidR="00533626" w:rsidRPr="00491DD6">
        <w:rPr>
          <w:rFonts w:ascii="Calibri" w:hAnsi="Calibri"/>
          <w:sz w:val="20"/>
          <w:highlight w:val="yellow"/>
          <w:vertAlign w:val="superscript"/>
        </w:rPr>
        <w:t>3</w:t>
      </w:r>
      <w:r w:rsidR="00533626" w:rsidRPr="00491DD6">
        <w:rPr>
          <w:rFonts w:ascii="Calibri" w:hAnsi="Calibri"/>
          <w:sz w:val="20"/>
        </w:rPr>
        <w:t xml:space="preserve"> in ons ziekenhuis weet welke code u heeft. </w:t>
      </w:r>
      <w:r w:rsidR="00533626" w:rsidRPr="00491DD6">
        <w:rPr>
          <w:rFonts w:ascii="Calibri" w:hAnsi="Calibri"/>
          <w:sz w:val="20"/>
          <w:highlight w:val="yellow"/>
        </w:rPr>
        <w:t>De gegevens gaan gecodeerd naar …….</w:t>
      </w:r>
      <w:r w:rsidR="00533626" w:rsidRPr="00491DD6">
        <w:rPr>
          <w:rFonts w:ascii="Calibri" w:hAnsi="Calibri"/>
          <w:sz w:val="20"/>
          <w:vertAlign w:val="superscript"/>
        </w:rPr>
        <w:t>4</w:t>
      </w:r>
      <w:r w:rsidR="007C5C43" w:rsidRPr="00491DD6">
        <w:rPr>
          <w:rFonts w:ascii="Calibri" w:hAnsi="Calibri"/>
          <w:sz w:val="20"/>
        </w:rPr>
        <w:t>.</w:t>
      </w:r>
      <w:r w:rsidR="00533626" w:rsidRPr="00491DD6">
        <w:rPr>
          <w:rFonts w:ascii="Calibri" w:hAnsi="Calibri"/>
          <w:sz w:val="20"/>
        </w:rPr>
        <w:t xml:space="preserve"> De onderzoeksgegevens zijn bij publicatie in een wetenschappelijk tijdschrift niet naar u te herleiden.</w:t>
      </w:r>
    </w:p>
    <w:p w14:paraId="2F5638DA" w14:textId="77777777" w:rsidR="00B711B5" w:rsidRPr="00491DD6" w:rsidRDefault="00B711B5" w:rsidP="00533626">
      <w:pPr>
        <w:rPr>
          <w:rFonts w:ascii="Calibri" w:hAnsi="Calibri"/>
          <w:sz w:val="20"/>
        </w:rPr>
      </w:pPr>
    </w:p>
    <w:p w14:paraId="4A51571F" w14:textId="77777777" w:rsidR="00533626" w:rsidRPr="00491DD6" w:rsidRDefault="00533626" w:rsidP="00533626">
      <w:pPr>
        <w:rPr>
          <w:rFonts w:ascii="Calibri" w:hAnsi="Calibri"/>
          <w:sz w:val="20"/>
        </w:rPr>
      </w:pPr>
      <w:r w:rsidRPr="00491DD6">
        <w:rPr>
          <w:rFonts w:ascii="Calibri" w:hAnsi="Calibri"/>
          <w:sz w:val="20"/>
        </w:rPr>
        <w:t xml:space="preserve">De verzamelde onderzoeksgegevens zullen </w:t>
      </w:r>
      <w:r w:rsidRPr="00491DD6">
        <w:rPr>
          <w:rFonts w:ascii="Calibri" w:hAnsi="Calibri"/>
          <w:sz w:val="20"/>
          <w:highlight w:val="yellow"/>
        </w:rPr>
        <w:t>[…]</w:t>
      </w:r>
      <w:r w:rsidRPr="00491DD6">
        <w:rPr>
          <w:rFonts w:ascii="Calibri" w:hAnsi="Calibri"/>
          <w:sz w:val="20"/>
        </w:rPr>
        <w:t xml:space="preserve"> jaar worden bewaard in het ziekenhuis. </w:t>
      </w:r>
    </w:p>
    <w:p w14:paraId="2D881622" w14:textId="2F51FA59" w:rsidR="00533626" w:rsidRPr="00491DD6" w:rsidRDefault="00533626" w:rsidP="00533626">
      <w:pPr>
        <w:rPr>
          <w:rFonts w:ascii="Calibri" w:hAnsi="Calibri"/>
          <w:sz w:val="20"/>
        </w:rPr>
      </w:pPr>
      <w:r w:rsidRPr="00491DD6">
        <w:rPr>
          <w:rFonts w:ascii="Calibri" w:hAnsi="Calibri"/>
          <w:sz w:val="20"/>
          <w:highlight w:val="yellow"/>
        </w:rPr>
        <w:t>En […] jaar bij de opdrachtgever.</w:t>
      </w:r>
    </w:p>
    <w:p w14:paraId="76FDFD13" w14:textId="77777777" w:rsidR="00526D31" w:rsidRPr="00491DD6" w:rsidRDefault="00526D31" w:rsidP="00533626">
      <w:pPr>
        <w:rPr>
          <w:rFonts w:ascii="Calibri" w:hAnsi="Calibri"/>
          <w:sz w:val="20"/>
        </w:rPr>
      </w:pPr>
    </w:p>
    <w:p w14:paraId="58C5E6F9" w14:textId="77777777" w:rsidR="00533626" w:rsidRPr="00491DD6" w:rsidRDefault="00533626" w:rsidP="00533626">
      <w:pPr>
        <w:rPr>
          <w:rFonts w:ascii="Calibri" w:hAnsi="Calibri"/>
          <w:sz w:val="20"/>
          <w:highlight w:val="yellow"/>
        </w:rPr>
      </w:pPr>
      <w:r w:rsidRPr="00491DD6">
        <w:rPr>
          <w:rFonts w:ascii="Calibri" w:hAnsi="Calibri"/>
          <w:sz w:val="20"/>
          <w:highlight w:val="yellow"/>
        </w:rPr>
        <w:t xml:space="preserve">Uw gegevens kunnen na afloop van dit onderzoek ook nog van belang zijn voor ander </w:t>
      </w:r>
    </w:p>
    <w:p w14:paraId="3B3AC961" w14:textId="77777777" w:rsidR="00533626" w:rsidRPr="00491DD6" w:rsidRDefault="00533626" w:rsidP="00533626">
      <w:pPr>
        <w:rPr>
          <w:rFonts w:ascii="Calibri" w:hAnsi="Calibri"/>
          <w:sz w:val="20"/>
          <w:highlight w:val="yellow"/>
        </w:rPr>
      </w:pPr>
      <w:r w:rsidRPr="00491DD6">
        <w:rPr>
          <w:rFonts w:ascii="Calibri" w:hAnsi="Calibri"/>
          <w:sz w:val="20"/>
          <w:highlight w:val="yellow"/>
        </w:rPr>
        <w:t xml:space="preserve">wetenschappelijk op het gebied van [mijn aandoening en/of de onderzochte </w:t>
      </w:r>
    </w:p>
    <w:p w14:paraId="594C6FCB" w14:textId="77777777" w:rsidR="00533626" w:rsidRPr="00491DD6" w:rsidRDefault="00533626" w:rsidP="00533626">
      <w:pPr>
        <w:rPr>
          <w:rFonts w:ascii="Calibri" w:hAnsi="Calibri"/>
          <w:sz w:val="20"/>
          <w:highlight w:val="yellow"/>
        </w:rPr>
      </w:pPr>
      <w:r w:rsidRPr="00491DD6">
        <w:rPr>
          <w:rFonts w:ascii="Calibri" w:hAnsi="Calibri"/>
          <w:sz w:val="20"/>
          <w:highlight w:val="yellow"/>
        </w:rPr>
        <w:t xml:space="preserve">behandelwijze]. Daarvoor zullen uw gegevens [….] jaar worden bewaard. U kunt op het </w:t>
      </w:r>
    </w:p>
    <w:p w14:paraId="6469AB9D" w14:textId="77777777" w:rsidR="00533626" w:rsidRPr="00491DD6" w:rsidRDefault="00533626" w:rsidP="00533626">
      <w:pPr>
        <w:rPr>
          <w:rFonts w:ascii="Calibri" w:hAnsi="Calibri"/>
          <w:sz w:val="20"/>
          <w:highlight w:val="yellow"/>
        </w:rPr>
      </w:pPr>
      <w:r w:rsidRPr="00491DD6">
        <w:rPr>
          <w:rFonts w:ascii="Calibri" w:hAnsi="Calibri"/>
          <w:sz w:val="20"/>
          <w:highlight w:val="yellow"/>
        </w:rPr>
        <w:t xml:space="preserve">toestemmingsformulier aangeven of u hier wel of niet mee instemt. Indien u hier niet </w:t>
      </w:r>
    </w:p>
    <w:p w14:paraId="44E9A351" w14:textId="08E2AC74" w:rsidR="00533626" w:rsidRPr="00491DD6" w:rsidRDefault="00533626" w:rsidP="00533626">
      <w:pPr>
        <w:rPr>
          <w:rFonts w:ascii="Calibri" w:hAnsi="Calibri"/>
          <w:sz w:val="20"/>
        </w:rPr>
      </w:pPr>
      <w:r w:rsidRPr="00491DD6">
        <w:rPr>
          <w:rFonts w:ascii="Calibri" w:hAnsi="Calibri"/>
          <w:sz w:val="20"/>
          <w:highlight w:val="yellow"/>
        </w:rPr>
        <w:t>mee instemt, kunt u gewoon deelnemen aan het huidige onderzoek.</w:t>
      </w:r>
    </w:p>
    <w:p w14:paraId="7AFE9D01" w14:textId="77777777" w:rsidR="00526D31" w:rsidRPr="00491DD6" w:rsidRDefault="00526D31" w:rsidP="00533626">
      <w:pPr>
        <w:rPr>
          <w:rFonts w:ascii="Calibri" w:hAnsi="Calibri"/>
          <w:sz w:val="20"/>
        </w:rPr>
      </w:pPr>
    </w:p>
    <w:p w14:paraId="522B28E0" w14:textId="14DA186A" w:rsidR="00533626" w:rsidRPr="00491DD6" w:rsidRDefault="00533626" w:rsidP="00533626">
      <w:pPr>
        <w:rPr>
          <w:rFonts w:ascii="Calibri" w:hAnsi="Calibri"/>
          <w:sz w:val="20"/>
        </w:rPr>
      </w:pPr>
      <w:r w:rsidRPr="00491DD6">
        <w:rPr>
          <w:rFonts w:ascii="Calibri" w:hAnsi="Calibri"/>
          <w:sz w:val="20"/>
        </w:rPr>
        <w:t xml:space="preserve">Indien u nog vragen heeft kunt u contact opnemen met </w:t>
      </w:r>
      <w:r w:rsidRPr="00491DD6">
        <w:rPr>
          <w:rFonts w:ascii="Calibri" w:hAnsi="Calibri"/>
          <w:sz w:val="20"/>
          <w:highlight w:val="yellow"/>
        </w:rPr>
        <w:t>………</w:t>
      </w:r>
    </w:p>
    <w:p w14:paraId="0DE76776" w14:textId="77777777" w:rsidR="00526D31" w:rsidRPr="00491DD6" w:rsidRDefault="00526D31" w:rsidP="00533626">
      <w:pPr>
        <w:rPr>
          <w:rFonts w:ascii="Calibri" w:hAnsi="Calibri"/>
          <w:sz w:val="20"/>
        </w:rPr>
      </w:pPr>
    </w:p>
    <w:p w14:paraId="5CCBFA08" w14:textId="0178E241" w:rsidR="00533626" w:rsidRPr="00491DD6" w:rsidRDefault="00533626" w:rsidP="00533626">
      <w:pPr>
        <w:rPr>
          <w:rFonts w:ascii="Calibri" w:hAnsi="Calibri"/>
          <w:sz w:val="20"/>
        </w:rPr>
      </w:pPr>
      <w:r w:rsidRPr="00491DD6">
        <w:rPr>
          <w:rFonts w:ascii="Calibri" w:hAnsi="Calibri"/>
          <w:sz w:val="20"/>
        </w:rPr>
        <w:t>Met vriendelijke groet,</w:t>
      </w:r>
    </w:p>
    <w:p w14:paraId="158C7690" w14:textId="77777777" w:rsidR="00526D31" w:rsidRPr="00491DD6" w:rsidRDefault="00526D31" w:rsidP="00533626">
      <w:pPr>
        <w:rPr>
          <w:rFonts w:ascii="Calibri" w:hAnsi="Calibri"/>
          <w:sz w:val="20"/>
        </w:rPr>
      </w:pPr>
    </w:p>
    <w:p w14:paraId="1843EAE3" w14:textId="48AD2677" w:rsidR="00533626" w:rsidRPr="00491DD6" w:rsidRDefault="00533626" w:rsidP="00533626">
      <w:pPr>
        <w:rPr>
          <w:rFonts w:ascii="Calibri" w:hAnsi="Calibri"/>
          <w:sz w:val="20"/>
          <w:vertAlign w:val="superscript"/>
        </w:rPr>
      </w:pPr>
      <w:r w:rsidRPr="00491DD6">
        <w:rPr>
          <w:rFonts w:ascii="Calibri" w:hAnsi="Calibri"/>
          <w:sz w:val="20"/>
          <w:highlight w:val="yellow"/>
        </w:rPr>
        <w:t xml:space="preserve">………………. ,… arts, namens vakgroep/maatschap….. </w:t>
      </w:r>
      <w:r w:rsidRPr="00491DD6">
        <w:rPr>
          <w:rFonts w:ascii="Calibri" w:hAnsi="Calibri"/>
          <w:sz w:val="20"/>
          <w:highlight w:val="yellow"/>
          <w:vertAlign w:val="superscript"/>
        </w:rPr>
        <w:t>5</w:t>
      </w:r>
    </w:p>
    <w:p w14:paraId="35A97265" w14:textId="77777777" w:rsidR="00526D31" w:rsidRPr="00491DD6" w:rsidRDefault="00526D31" w:rsidP="00533626">
      <w:pPr>
        <w:rPr>
          <w:rFonts w:ascii="Calibri" w:hAnsi="Calibri"/>
          <w:sz w:val="20"/>
        </w:rPr>
      </w:pPr>
    </w:p>
    <w:p w14:paraId="0096C21D" w14:textId="40964FAD" w:rsidR="00533626" w:rsidRPr="00491DD6" w:rsidRDefault="00533626" w:rsidP="00533626">
      <w:pPr>
        <w:rPr>
          <w:rFonts w:ascii="Calibri" w:hAnsi="Calibri"/>
          <w:sz w:val="20"/>
        </w:rPr>
      </w:pPr>
      <w:r w:rsidRPr="00491DD6">
        <w:rPr>
          <w:rFonts w:ascii="Calibri" w:hAnsi="Calibri"/>
          <w:sz w:val="20"/>
        </w:rPr>
        <w:t xml:space="preserve">Mede namens </w:t>
      </w:r>
      <w:r w:rsidRPr="00491DD6">
        <w:rPr>
          <w:rFonts w:ascii="Calibri" w:hAnsi="Calibri"/>
          <w:sz w:val="20"/>
          <w:highlight w:val="yellow"/>
        </w:rPr>
        <w:t>…….. , onderzoeker</w:t>
      </w:r>
    </w:p>
    <w:p w14:paraId="617B8885" w14:textId="77777777" w:rsidR="00526D31" w:rsidRPr="00491DD6" w:rsidRDefault="00526D31" w:rsidP="00533626">
      <w:pPr>
        <w:rPr>
          <w:rFonts w:ascii="Calibri" w:hAnsi="Calibri"/>
          <w:sz w:val="20"/>
        </w:rPr>
      </w:pPr>
    </w:p>
    <w:p w14:paraId="32A17621" w14:textId="5B314D00" w:rsidR="00533626" w:rsidRPr="006148FA" w:rsidRDefault="00533626" w:rsidP="00533626">
      <w:pPr>
        <w:rPr>
          <w:rFonts w:ascii="Calibri" w:hAnsi="Calibri"/>
          <w:b/>
          <w:bCs/>
          <w:szCs w:val="22"/>
        </w:rPr>
      </w:pPr>
      <w:r w:rsidRPr="006148FA">
        <w:rPr>
          <w:rFonts w:ascii="Calibri" w:hAnsi="Calibri"/>
          <w:b/>
          <w:bCs/>
          <w:szCs w:val="22"/>
        </w:rPr>
        <w:t xml:space="preserve">Contactgegevens voor [naam deelnemend centrum] </w:t>
      </w:r>
    </w:p>
    <w:p w14:paraId="0D63EE6B" w14:textId="77777777" w:rsidR="00526D31" w:rsidRPr="00491DD6" w:rsidRDefault="00526D31" w:rsidP="00533626">
      <w:pPr>
        <w:rPr>
          <w:rFonts w:ascii="Calibri" w:hAnsi="Calibri"/>
          <w:b/>
          <w:bCs/>
          <w:sz w:val="20"/>
        </w:rPr>
      </w:pPr>
    </w:p>
    <w:p w14:paraId="773D8E2D" w14:textId="77777777" w:rsidR="00533626" w:rsidRPr="00491DD6" w:rsidRDefault="00533626" w:rsidP="00533626">
      <w:pPr>
        <w:rPr>
          <w:rFonts w:ascii="Calibri" w:hAnsi="Calibri"/>
          <w:sz w:val="20"/>
          <w:highlight w:val="yellow"/>
        </w:rPr>
      </w:pPr>
      <w:r w:rsidRPr="00491DD6">
        <w:rPr>
          <w:rFonts w:ascii="Calibri" w:hAnsi="Calibri"/>
          <w:sz w:val="20"/>
          <w:highlight w:val="yellow"/>
        </w:rPr>
        <w:t xml:space="preserve">[Onderzoeker]: [voor hoofdonderzoeker van centrum: naam, contactgegevens en </w:t>
      </w:r>
    </w:p>
    <w:p w14:paraId="0F8456EA" w14:textId="4DBE242F" w:rsidR="00533626" w:rsidRPr="00491DD6" w:rsidRDefault="00533626" w:rsidP="00533626">
      <w:pPr>
        <w:rPr>
          <w:rFonts w:ascii="Calibri" w:hAnsi="Calibri"/>
          <w:sz w:val="20"/>
        </w:rPr>
      </w:pPr>
      <w:r w:rsidRPr="00491DD6">
        <w:rPr>
          <w:rFonts w:ascii="Calibri" w:hAnsi="Calibri"/>
          <w:sz w:val="20"/>
          <w:highlight w:val="yellow"/>
        </w:rPr>
        <w:t>bereikbaarheid]</w:t>
      </w:r>
      <w:r w:rsidRPr="00491DD6">
        <w:rPr>
          <w:rFonts w:ascii="Calibri" w:hAnsi="Calibri"/>
          <w:sz w:val="20"/>
        </w:rPr>
        <w:t xml:space="preserve"> </w:t>
      </w:r>
    </w:p>
    <w:p w14:paraId="127F0A73" w14:textId="77777777" w:rsidR="00526D31" w:rsidRPr="00491DD6" w:rsidRDefault="00526D31" w:rsidP="00533626">
      <w:pPr>
        <w:rPr>
          <w:rFonts w:ascii="Calibri" w:hAnsi="Calibri"/>
          <w:sz w:val="20"/>
        </w:rPr>
      </w:pPr>
    </w:p>
    <w:p w14:paraId="630702EE" w14:textId="2EC09C6B" w:rsidR="00533626" w:rsidRPr="00491DD6" w:rsidRDefault="00533626" w:rsidP="00533626">
      <w:pPr>
        <w:rPr>
          <w:rFonts w:ascii="Calibri" w:hAnsi="Calibri"/>
          <w:i/>
          <w:iCs/>
          <w:sz w:val="20"/>
        </w:rPr>
      </w:pPr>
      <w:r w:rsidRPr="00491DD6">
        <w:rPr>
          <w:rFonts w:ascii="Calibri" w:hAnsi="Calibri"/>
          <w:i/>
          <w:iCs/>
          <w:sz w:val="20"/>
          <w:highlight w:val="lightGray"/>
        </w:rPr>
        <w:t>&lt; indien van toepassing&gt;</w:t>
      </w:r>
      <w:r w:rsidRPr="00491DD6">
        <w:rPr>
          <w:rFonts w:ascii="Calibri" w:hAnsi="Calibri"/>
          <w:i/>
          <w:iCs/>
          <w:sz w:val="20"/>
        </w:rPr>
        <w:t xml:space="preserve"> </w:t>
      </w:r>
    </w:p>
    <w:p w14:paraId="7FD8F84C" w14:textId="77777777" w:rsidR="00491DD6" w:rsidRPr="00491DD6" w:rsidRDefault="00533626" w:rsidP="00533626">
      <w:pPr>
        <w:rPr>
          <w:rFonts w:ascii="Calibri" w:hAnsi="Calibri"/>
          <w:sz w:val="20"/>
        </w:rPr>
      </w:pPr>
      <w:r w:rsidRPr="00491DD6">
        <w:rPr>
          <w:rFonts w:ascii="Calibri" w:hAnsi="Calibri"/>
          <w:sz w:val="20"/>
          <w:highlight w:val="yellow"/>
        </w:rPr>
        <w:t>[Onderzoeksverpleegkundige/</w:t>
      </w:r>
      <w:proofErr w:type="spellStart"/>
      <w:r w:rsidRPr="00491DD6">
        <w:rPr>
          <w:rFonts w:ascii="Calibri" w:hAnsi="Calibri"/>
          <w:sz w:val="20"/>
          <w:highlight w:val="yellow"/>
        </w:rPr>
        <w:t>onderzoeksarts</w:t>
      </w:r>
      <w:proofErr w:type="spellEnd"/>
      <w:r w:rsidRPr="00491DD6">
        <w:rPr>
          <w:rFonts w:ascii="Calibri" w:hAnsi="Calibri"/>
          <w:sz w:val="20"/>
          <w:highlight w:val="yellow"/>
        </w:rPr>
        <w:t>/verpleegkundig specialist]:</w:t>
      </w:r>
    </w:p>
    <w:p w14:paraId="1F085FF2" w14:textId="7FEE9BB9" w:rsidR="00533626" w:rsidRPr="00491DD6" w:rsidRDefault="00533626" w:rsidP="00533626">
      <w:pPr>
        <w:rPr>
          <w:rFonts w:ascii="Calibri" w:hAnsi="Calibri"/>
          <w:sz w:val="20"/>
        </w:rPr>
      </w:pPr>
      <w:r w:rsidRPr="00491DD6">
        <w:rPr>
          <w:rFonts w:ascii="Calibri" w:hAnsi="Calibri"/>
          <w:sz w:val="20"/>
        </w:rPr>
        <w:t xml:space="preserve"> </w:t>
      </w:r>
    </w:p>
    <w:p w14:paraId="1F558794" w14:textId="77777777" w:rsidR="00533626" w:rsidRPr="00491DD6" w:rsidRDefault="00533626" w:rsidP="00533626">
      <w:pPr>
        <w:rPr>
          <w:rFonts w:ascii="Calibri" w:hAnsi="Calibri"/>
          <w:sz w:val="20"/>
          <w:highlight w:val="yellow"/>
        </w:rPr>
      </w:pPr>
      <w:r w:rsidRPr="00491DD6">
        <w:rPr>
          <w:rFonts w:ascii="Calibri" w:hAnsi="Calibri"/>
          <w:sz w:val="20"/>
          <w:highlight w:val="lightGray"/>
        </w:rPr>
        <w:t>&lt; indien van toepassing&gt;</w:t>
      </w:r>
      <w:r w:rsidRPr="00491DD6">
        <w:rPr>
          <w:rFonts w:ascii="Calibri" w:hAnsi="Calibri"/>
          <w:sz w:val="20"/>
        </w:rPr>
        <w:t xml:space="preserve"> Onafhankelijk deskundige: </w:t>
      </w:r>
      <w:r w:rsidRPr="00491DD6">
        <w:rPr>
          <w:rFonts w:ascii="Calibri" w:hAnsi="Calibri"/>
          <w:sz w:val="20"/>
          <w:highlight w:val="yellow"/>
        </w:rPr>
        <w:t xml:space="preserve">[naam, type arts/deskundige, </w:t>
      </w:r>
    </w:p>
    <w:p w14:paraId="2F3F093D" w14:textId="2D649FE4" w:rsidR="00533626" w:rsidRDefault="00533626" w:rsidP="00533626">
      <w:pPr>
        <w:rPr>
          <w:rFonts w:ascii="Calibri" w:hAnsi="Calibri"/>
          <w:sz w:val="20"/>
        </w:rPr>
      </w:pPr>
      <w:r w:rsidRPr="00491DD6">
        <w:rPr>
          <w:rFonts w:ascii="Calibri" w:hAnsi="Calibri"/>
          <w:sz w:val="20"/>
          <w:highlight w:val="yellow"/>
        </w:rPr>
        <w:t>contactgegevens en bereikbaarheid]</w:t>
      </w:r>
    </w:p>
    <w:p w14:paraId="0856A701" w14:textId="7F51752D" w:rsidR="006148FA" w:rsidRDefault="006148FA" w:rsidP="00533626">
      <w:pPr>
        <w:rPr>
          <w:rFonts w:ascii="Calibri" w:hAnsi="Calibri"/>
          <w:sz w:val="20"/>
        </w:rPr>
      </w:pPr>
    </w:p>
    <w:p w14:paraId="49B7F4FA" w14:textId="77777777" w:rsidR="00491DD6" w:rsidRPr="00533626" w:rsidRDefault="00491DD6" w:rsidP="00533626">
      <w:pPr>
        <w:rPr>
          <w:rFonts w:ascii="Calibri" w:hAnsi="Calibri"/>
        </w:rPr>
      </w:pPr>
    </w:p>
    <w:p w14:paraId="207EB849" w14:textId="545EE8D4" w:rsidR="00491DD6" w:rsidRPr="00533626" w:rsidRDefault="00491DD6" w:rsidP="00533626">
      <w:pPr>
        <w:rPr>
          <w:rFonts w:ascii="Calibri" w:hAnsi="Calibri"/>
        </w:rPr>
      </w:pPr>
      <w:r>
        <w:rPr>
          <w:rFonts w:ascii="Calibri" w:hAnsi="Calibri"/>
        </w:rPr>
        <w:t>_______________</w:t>
      </w:r>
    </w:p>
    <w:p w14:paraId="066F8749" w14:textId="77777777" w:rsidR="00533626" w:rsidRPr="006148FA" w:rsidRDefault="00533626" w:rsidP="00533626">
      <w:pPr>
        <w:rPr>
          <w:rFonts w:ascii="Calibri" w:hAnsi="Calibri"/>
          <w:sz w:val="18"/>
          <w:szCs w:val="18"/>
          <w:highlight w:val="yellow"/>
        </w:rPr>
      </w:pPr>
      <w:r w:rsidRPr="006148FA">
        <w:rPr>
          <w:rFonts w:ascii="Calibri" w:hAnsi="Calibri"/>
          <w:sz w:val="18"/>
          <w:szCs w:val="18"/>
          <w:highlight w:val="yellow"/>
          <w:vertAlign w:val="superscript"/>
        </w:rPr>
        <w:t>3</w:t>
      </w:r>
      <w:r w:rsidRPr="006148FA">
        <w:rPr>
          <w:rFonts w:ascii="Calibri" w:hAnsi="Calibri"/>
          <w:sz w:val="18"/>
          <w:szCs w:val="18"/>
          <w:highlight w:val="yellow"/>
        </w:rPr>
        <w:t xml:space="preserve"> </w:t>
      </w:r>
      <w:r w:rsidRPr="006148FA">
        <w:rPr>
          <w:rFonts w:ascii="Calibri" w:hAnsi="Calibri"/>
          <w:b/>
          <w:bCs/>
          <w:sz w:val="18"/>
          <w:szCs w:val="18"/>
          <w:highlight w:val="yellow"/>
        </w:rPr>
        <w:t>Zo specifiek mogelijk benoemen</w:t>
      </w:r>
    </w:p>
    <w:p w14:paraId="7FA5B31D" w14:textId="1BF65D7B" w:rsidR="00533626" w:rsidRPr="006148FA" w:rsidRDefault="00533626" w:rsidP="00533626">
      <w:pPr>
        <w:rPr>
          <w:rFonts w:ascii="Calibri" w:hAnsi="Calibri"/>
          <w:sz w:val="18"/>
          <w:szCs w:val="18"/>
          <w:highlight w:val="yellow"/>
        </w:rPr>
      </w:pPr>
      <w:r w:rsidRPr="006148FA">
        <w:rPr>
          <w:rFonts w:ascii="Calibri" w:hAnsi="Calibri"/>
          <w:sz w:val="18"/>
          <w:szCs w:val="18"/>
          <w:highlight w:val="yellow"/>
          <w:vertAlign w:val="superscript"/>
        </w:rPr>
        <w:t xml:space="preserve">4 </w:t>
      </w:r>
      <w:r w:rsidRPr="006148FA">
        <w:rPr>
          <w:rFonts w:ascii="Calibri" w:hAnsi="Calibri"/>
          <w:sz w:val="18"/>
          <w:szCs w:val="18"/>
          <w:highlight w:val="yellow"/>
        </w:rPr>
        <w:t>Zo specifiek mogelijk benoemen</w:t>
      </w:r>
      <w:r w:rsidR="00491DD6" w:rsidRPr="006148FA">
        <w:rPr>
          <w:rFonts w:ascii="Calibri" w:hAnsi="Calibri"/>
          <w:sz w:val="18"/>
          <w:szCs w:val="18"/>
          <w:highlight w:val="yellow"/>
        </w:rPr>
        <w:t xml:space="preserve"> </w:t>
      </w:r>
      <w:r w:rsidRPr="006148FA">
        <w:rPr>
          <w:rFonts w:ascii="Calibri" w:hAnsi="Calibri"/>
          <w:sz w:val="18"/>
          <w:szCs w:val="18"/>
          <w:highlight w:val="yellow"/>
          <w:vertAlign w:val="superscript"/>
        </w:rPr>
        <w:t>5</w:t>
      </w:r>
      <w:r w:rsidRPr="006148FA">
        <w:rPr>
          <w:rFonts w:ascii="Calibri" w:hAnsi="Calibri"/>
          <w:sz w:val="18"/>
          <w:szCs w:val="18"/>
          <w:highlight w:val="yellow"/>
        </w:rPr>
        <w:t xml:space="preserve"> Als de brief via post verstuurd wordt, moet hier de naam van behandelaar(s) </w:t>
      </w:r>
    </w:p>
    <w:p w14:paraId="12D55733" w14:textId="77777777" w:rsidR="00533626" w:rsidRPr="006148FA" w:rsidRDefault="00533626" w:rsidP="00533626">
      <w:pPr>
        <w:rPr>
          <w:rFonts w:ascii="Calibri" w:hAnsi="Calibri"/>
          <w:sz w:val="18"/>
          <w:szCs w:val="18"/>
          <w:highlight w:val="yellow"/>
        </w:rPr>
      </w:pPr>
      <w:r w:rsidRPr="006148FA">
        <w:rPr>
          <w:rFonts w:ascii="Calibri" w:hAnsi="Calibri"/>
          <w:sz w:val="18"/>
          <w:szCs w:val="18"/>
          <w:highlight w:val="yellow"/>
        </w:rPr>
        <w:t>staan (evt. namens hele vakgroep of maatschap). Alleen de behandelaar mag de proefpersoon benaderen. Als</w:t>
      </w:r>
    </w:p>
    <w:p w14:paraId="2AB5F99B" w14:textId="556D0229" w:rsidR="00533626" w:rsidRPr="00491DD6" w:rsidRDefault="00533626" w:rsidP="00533626">
      <w:pPr>
        <w:rPr>
          <w:rFonts w:ascii="Calibri" w:hAnsi="Calibri"/>
          <w:sz w:val="18"/>
          <w:szCs w:val="18"/>
        </w:rPr>
      </w:pPr>
      <w:r w:rsidRPr="006148FA">
        <w:rPr>
          <w:rFonts w:ascii="Calibri" w:hAnsi="Calibri"/>
          <w:sz w:val="18"/>
          <w:szCs w:val="18"/>
          <w:highlight w:val="yellow"/>
        </w:rPr>
        <w:t>de brief fysiek wordt uitgereikt door behandelaar kan hieronder ook naam van onderzoeker staan</w:t>
      </w:r>
      <w:r w:rsidRPr="00491DD6">
        <w:rPr>
          <w:rFonts w:ascii="Calibri" w:hAnsi="Calibri"/>
          <w:sz w:val="18"/>
          <w:szCs w:val="18"/>
        </w:rPr>
        <w:t>.</w:t>
      </w:r>
      <w:r w:rsidRPr="00491DD6">
        <w:rPr>
          <w:rFonts w:ascii="Calibri" w:hAnsi="Calibri"/>
          <w:sz w:val="18"/>
          <w:szCs w:val="18"/>
          <w:vertAlign w:val="superscript"/>
        </w:rPr>
        <w:t>6</w:t>
      </w:r>
      <w:r w:rsidRPr="00491DD6">
        <w:rPr>
          <w:rFonts w:ascii="Calibri" w:hAnsi="Calibri"/>
          <w:sz w:val="18"/>
          <w:szCs w:val="18"/>
        </w:rPr>
        <w:t xml:space="preserve"> Deze zin en</w:t>
      </w:r>
      <w:r w:rsidR="00491DD6" w:rsidRPr="00491DD6">
        <w:rPr>
          <w:rFonts w:ascii="Calibri" w:hAnsi="Calibri"/>
          <w:sz w:val="18"/>
          <w:szCs w:val="18"/>
        </w:rPr>
        <w:t xml:space="preserve"> </w:t>
      </w:r>
      <w:r w:rsidRPr="00491DD6">
        <w:rPr>
          <w:rFonts w:ascii="Calibri" w:hAnsi="Calibri"/>
          <w:sz w:val="18"/>
          <w:szCs w:val="18"/>
        </w:rPr>
        <w:t xml:space="preserve">de overige </w:t>
      </w:r>
      <w:proofErr w:type="spellStart"/>
      <w:r w:rsidRPr="00491DD6">
        <w:rPr>
          <w:rFonts w:ascii="Calibri" w:hAnsi="Calibri"/>
          <w:sz w:val="18"/>
          <w:szCs w:val="18"/>
        </w:rPr>
        <w:t>aanvinkhokjes</w:t>
      </w:r>
      <w:proofErr w:type="spellEnd"/>
      <w:r w:rsidRPr="00491DD6">
        <w:rPr>
          <w:rFonts w:ascii="Calibri" w:hAnsi="Calibri"/>
          <w:sz w:val="18"/>
          <w:szCs w:val="18"/>
        </w:rPr>
        <w:t xml:space="preserve"> kunnen weg als de toestemmingsopties zich beperken tot de eerste.</w:t>
      </w:r>
    </w:p>
    <w:p w14:paraId="22357512" w14:textId="77777777" w:rsidR="00533626" w:rsidRPr="006148FA" w:rsidRDefault="00533626" w:rsidP="00533626">
      <w:pPr>
        <w:rPr>
          <w:rFonts w:ascii="Calibri" w:hAnsi="Calibri"/>
          <w:sz w:val="18"/>
          <w:szCs w:val="18"/>
          <w:highlight w:val="yellow"/>
        </w:rPr>
      </w:pPr>
      <w:r w:rsidRPr="006148FA">
        <w:rPr>
          <w:rFonts w:ascii="Calibri" w:hAnsi="Calibri"/>
          <w:sz w:val="18"/>
          <w:szCs w:val="18"/>
          <w:highlight w:val="yellow"/>
          <w:vertAlign w:val="superscript"/>
        </w:rPr>
        <w:t xml:space="preserve">5 </w:t>
      </w:r>
      <w:r w:rsidRPr="006148FA">
        <w:rPr>
          <w:rFonts w:ascii="Calibri" w:hAnsi="Calibri"/>
          <w:sz w:val="18"/>
          <w:szCs w:val="18"/>
          <w:highlight w:val="yellow"/>
        </w:rPr>
        <w:t xml:space="preserve">Als de brief via post verstuurd wordt, moet hier de naam van behandelaar(s) staan (evt. namens hele vakgroep </w:t>
      </w:r>
    </w:p>
    <w:p w14:paraId="77D8EB22" w14:textId="77777777" w:rsidR="00533626" w:rsidRPr="006148FA" w:rsidRDefault="00533626" w:rsidP="00533626">
      <w:pPr>
        <w:rPr>
          <w:rFonts w:ascii="Calibri" w:hAnsi="Calibri"/>
          <w:sz w:val="18"/>
          <w:szCs w:val="18"/>
          <w:highlight w:val="yellow"/>
        </w:rPr>
      </w:pPr>
      <w:r w:rsidRPr="006148FA">
        <w:rPr>
          <w:rFonts w:ascii="Calibri" w:hAnsi="Calibri"/>
          <w:sz w:val="18"/>
          <w:szCs w:val="18"/>
          <w:highlight w:val="yellow"/>
        </w:rPr>
        <w:t xml:space="preserve">of maatschap). Alleen de behandelaar mag de proefpersoon benaderen. Als de brief fysiek wordt uitgereikt door </w:t>
      </w:r>
    </w:p>
    <w:p w14:paraId="32CCA314" w14:textId="55595963" w:rsidR="00533626" w:rsidRPr="006148FA" w:rsidRDefault="00533626" w:rsidP="00533626">
      <w:pPr>
        <w:rPr>
          <w:rFonts w:ascii="Calibri" w:hAnsi="Calibri"/>
          <w:sz w:val="18"/>
          <w:szCs w:val="18"/>
        </w:rPr>
      </w:pPr>
      <w:r w:rsidRPr="006148FA">
        <w:rPr>
          <w:rFonts w:ascii="Calibri" w:hAnsi="Calibri"/>
          <w:sz w:val="18"/>
          <w:szCs w:val="18"/>
          <w:highlight w:val="yellow"/>
        </w:rPr>
        <w:t>behandelaar kan hieronder ook naam van onderzoeker staan</w:t>
      </w:r>
      <w:r w:rsidRPr="006148FA">
        <w:rPr>
          <w:rFonts w:ascii="Calibri" w:hAnsi="Calibri"/>
          <w:sz w:val="18"/>
          <w:szCs w:val="18"/>
        </w:rPr>
        <w:t>.</w:t>
      </w:r>
      <w:r w:rsidRPr="006148FA">
        <w:rPr>
          <w:rFonts w:ascii="Calibri" w:hAnsi="Calibri"/>
          <w:sz w:val="18"/>
          <w:szCs w:val="18"/>
          <w:vertAlign w:val="superscript"/>
        </w:rPr>
        <w:t>6</w:t>
      </w:r>
      <w:r w:rsidRPr="006148FA">
        <w:rPr>
          <w:rFonts w:ascii="Calibri" w:hAnsi="Calibri"/>
          <w:sz w:val="18"/>
          <w:szCs w:val="18"/>
        </w:rPr>
        <w:t xml:space="preserve"> Deze zin en de overige </w:t>
      </w:r>
      <w:proofErr w:type="spellStart"/>
      <w:r w:rsidRPr="006148FA">
        <w:rPr>
          <w:rFonts w:ascii="Calibri" w:hAnsi="Calibri"/>
          <w:sz w:val="18"/>
          <w:szCs w:val="18"/>
        </w:rPr>
        <w:t>aanvinkhokjes</w:t>
      </w:r>
      <w:proofErr w:type="spellEnd"/>
      <w:r w:rsidRPr="006148FA">
        <w:rPr>
          <w:rFonts w:ascii="Calibri" w:hAnsi="Calibri"/>
          <w:sz w:val="18"/>
          <w:szCs w:val="18"/>
        </w:rPr>
        <w:t xml:space="preserve"> kunnen weg als de toestemmingsopties zich beperken tot de eerste.</w:t>
      </w:r>
    </w:p>
    <w:p w14:paraId="5E46092C" w14:textId="3FDABFF7" w:rsidR="00491DD6" w:rsidRDefault="00491DD6" w:rsidP="00533626">
      <w:pPr>
        <w:rPr>
          <w:rFonts w:ascii="Calibri" w:hAnsi="Calibri"/>
        </w:rPr>
      </w:pPr>
    </w:p>
    <w:p w14:paraId="06D8FC9C" w14:textId="77777777" w:rsidR="001E5CCE" w:rsidRPr="006148FA" w:rsidRDefault="001E5CCE" w:rsidP="001E5CCE">
      <w:pPr>
        <w:rPr>
          <w:rFonts w:ascii="Calibri" w:hAnsi="Calibri"/>
          <w:sz w:val="20"/>
        </w:rPr>
      </w:pPr>
      <w:r w:rsidRPr="006148FA">
        <w:rPr>
          <w:rFonts w:ascii="Calibri" w:hAnsi="Calibri"/>
          <w:sz w:val="20"/>
        </w:rPr>
        <w:lastRenderedPageBreak/>
        <w:t xml:space="preserve">Functionaris voor de Gegevensbescherming van de instelling: </w:t>
      </w:r>
    </w:p>
    <w:p w14:paraId="46033E8C" w14:textId="77777777" w:rsidR="00491DD6" w:rsidRPr="00533626" w:rsidRDefault="00491DD6" w:rsidP="00533626">
      <w:pPr>
        <w:rPr>
          <w:rFonts w:ascii="Calibri" w:hAnsi="Calibri"/>
        </w:rPr>
      </w:pPr>
    </w:p>
    <w:p w14:paraId="5AB03426" w14:textId="77101F7F" w:rsidR="00533626" w:rsidRPr="001E5CCE" w:rsidRDefault="00533626" w:rsidP="00533626">
      <w:pPr>
        <w:rPr>
          <w:rFonts w:ascii="Calibri" w:hAnsi="Calibri"/>
          <w:sz w:val="20"/>
        </w:rPr>
      </w:pPr>
      <w:r w:rsidRPr="001E5CCE">
        <w:rPr>
          <w:rFonts w:ascii="Calibri" w:hAnsi="Calibri"/>
          <w:sz w:val="20"/>
          <w:highlight w:val="lightGray"/>
        </w:rPr>
        <w:t>&lt;indien van toepassing&gt;</w:t>
      </w:r>
      <w:r w:rsidRPr="001E5CCE">
        <w:rPr>
          <w:rFonts w:ascii="Calibri" w:hAnsi="Calibri"/>
          <w:sz w:val="20"/>
        </w:rPr>
        <w:t xml:space="preserve"> Functionaris voor de Gegevensbescherming van de verrichter:</w:t>
      </w:r>
      <w:r w:rsidR="006148FA" w:rsidRPr="001E5CCE">
        <w:rPr>
          <w:rFonts w:ascii="Calibri" w:hAnsi="Calibri"/>
          <w:sz w:val="20"/>
        </w:rPr>
        <w:t xml:space="preserve"> </w:t>
      </w:r>
    </w:p>
    <w:p w14:paraId="40953D1A" w14:textId="77777777" w:rsidR="006148FA" w:rsidRPr="001E5CCE" w:rsidRDefault="006148FA" w:rsidP="00533626">
      <w:pPr>
        <w:rPr>
          <w:rFonts w:ascii="Calibri" w:hAnsi="Calibri"/>
          <w:sz w:val="20"/>
        </w:rPr>
      </w:pPr>
    </w:p>
    <w:p w14:paraId="34CD73D7" w14:textId="77777777" w:rsidR="00533626" w:rsidRPr="001E5CCE" w:rsidRDefault="00533626" w:rsidP="00533626">
      <w:pPr>
        <w:rPr>
          <w:rFonts w:ascii="Calibri" w:hAnsi="Calibri"/>
          <w:sz w:val="20"/>
          <w:highlight w:val="yellow"/>
        </w:rPr>
      </w:pPr>
      <w:r w:rsidRPr="001E5CCE">
        <w:rPr>
          <w:rFonts w:ascii="Calibri" w:hAnsi="Calibri"/>
          <w:sz w:val="20"/>
        </w:rPr>
        <w:t xml:space="preserve">Voor meer informatie over uw rechten: </w:t>
      </w:r>
      <w:r w:rsidRPr="001E5CCE">
        <w:rPr>
          <w:rFonts w:ascii="Calibri" w:hAnsi="Calibri"/>
          <w:sz w:val="20"/>
          <w:highlight w:val="yellow"/>
        </w:rPr>
        <w:t xml:space="preserve">[Contactgegevens [inclusief website] van de </w:t>
      </w:r>
    </w:p>
    <w:p w14:paraId="48E1D75F" w14:textId="77777777" w:rsidR="00533626" w:rsidRPr="001E5CCE" w:rsidRDefault="00533626" w:rsidP="00533626">
      <w:pPr>
        <w:rPr>
          <w:rFonts w:ascii="Calibri" w:hAnsi="Calibri"/>
          <w:sz w:val="20"/>
        </w:rPr>
      </w:pPr>
      <w:r w:rsidRPr="001E5CCE">
        <w:rPr>
          <w:rFonts w:ascii="Calibri" w:hAnsi="Calibri"/>
          <w:sz w:val="20"/>
          <w:highlight w:val="yellow"/>
        </w:rPr>
        <w:t>verantwoordelijke(n) voor de verwerking van persoonsgegevens]:</w:t>
      </w:r>
    </w:p>
    <w:p w14:paraId="4DA49A8A" w14:textId="77777777" w:rsidR="006148FA" w:rsidRDefault="006148FA" w:rsidP="00533626">
      <w:pPr>
        <w:rPr>
          <w:rFonts w:ascii="Calibri" w:hAnsi="Calibri"/>
        </w:rPr>
      </w:pPr>
    </w:p>
    <w:p w14:paraId="521CB9D8" w14:textId="77777777" w:rsidR="006148FA" w:rsidRDefault="006148FA" w:rsidP="00533626">
      <w:pPr>
        <w:rPr>
          <w:rFonts w:ascii="Calibri" w:hAnsi="Calibri"/>
        </w:rPr>
      </w:pPr>
    </w:p>
    <w:p w14:paraId="665F9134" w14:textId="77777777" w:rsidR="006148FA" w:rsidRDefault="006148FA" w:rsidP="00533626">
      <w:pPr>
        <w:rPr>
          <w:rFonts w:ascii="Calibri" w:hAnsi="Calibri"/>
        </w:rPr>
      </w:pPr>
    </w:p>
    <w:p w14:paraId="234F3F7E" w14:textId="77777777" w:rsidR="006148FA" w:rsidRDefault="006148FA" w:rsidP="00533626">
      <w:pPr>
        <w:rPr>
          <w:rFonts w:ascii="Calibri" w:hAnsi="Calibri"/>
        </w:rPr>
      </w:pPr>
    </w:p>
    <w:p w14:paraId="6254B651" w14:textId="77777777" w:rsidR="006148FA" w:rsidRDefault="006148FA" w:rsidP="00533626">
      <w:pPr>
        <w:rPr>
          <w:rFonts w:ascii="Calibri" w:hAnsi="Calibri"/>
        </w:rPr>
      </w:pPr>
    </w:p>
    <w:p w14:paraId="32A2457A" w14:textId="77777777" w:rsidR="006148FA" w:rsidRDefault="006148FA" w:rsidP="00533626">
      <w:pPr>
        <w:rPr>
          <w:rFonts w:ascii="Calibri" w:hAnsi="Calibri"/>
        </w:rPr>
      </w:pPr>
    </w:p>
    <w:p w14:paraId="1E62B696" w14:textId="77777777" w:rsidR="006148FA" w:rsidRDefault="006148FA" w:rsidP="00533626">
      <w:pPr>
        <w:rPr>
          <w:rFonts w:ascii="Calibri" w:hAnsi="Calibri"/>
        </w:rPr>
      </w:pPr>
    </w:p>
    <w:p w14:paraId="369A2E5A" w14:textId="77777777" w:rsidR="006148FA" w:rsidRDefault="006148FA" w:rsidP="00533626">
      <w:pPr>
        <w:rPr>
          <w:rFonts w:ascii="Calibri" w:hAnsi="Calibri"/>
        </w:rPr>
      </w:pPr>
    </w:p>
    <w:p w14:paraId="5F9D8AE8" w14:textId="77777777" w:rsidR="006148FA" w:rsidRDefault="006148FA" w:rsidP="00533626">
      <w:pPr>
        <w:rPr>
          <w:rFonts w:ascii="Calibri" w:hAnsi="Calibri"/>
        </w:rPr>
      </w:pPr>
    </w:p>
    <w:p w14:paraId="691C809D" w14:textId="77777777" w:rsidR="006148FA" w:rsidRDefault="006148FA" w:rsidP="00533626">
      <w:pPr>
        <w:rPr>
          <w:rFonts w:ascii="Calibri" w:hAnsi="Calibri"/>
        </w:rPr>
      </w:pPr>
    </w:p>
    <w:p w14:paraId="7487C95D" w14:textId="77777777" w:rsidR="006148FA" w:rsidRDefault="006148FA" w:rsidP="00533626">
      <w:pPr>
        <w:rPr>
          <w:rFonts w:ascii="Calibri" w:hAnsi="Calibri"/>
        </w:rPr>
      </w:pPr>
    </w:p>
    <w:p w14:paraId="28EA5A7C" w14:textId="77777777" w:rsidR="006148FA" w:rsidRDefault="006148FA" w:rsidP="00533626">
      <w:pPr>
        <w:rPr>
          <w:rFonts w:ascii="Calibri" w:hAnsi="Calibri"/>
        </w:rPr>
      </w:pPr>
    </w:p>
    <w:p w14:paraId="69A59E8A" w14:textId="77777777" w:rsidR="006148FA" w:rsidRDefault="006148FA" w:rsidP="00533626">
      <w:pPr>
        <w:rPr>
          <w:rFonts w:ascii="Calibri" w:hAnsi="Calibri"/>
        </w:rPr>
      </w:pPr>
    </w:p>
    <w:p w14:paraId="10ADDADB" w14:textId="77777777" w:rsidR="006148FA" w:rsidRDefault="006148FA" w:rsidP="00533626">
      <w:pPr>
        <w:rPr>
          <w:rFonts w:ascii="Calibri" w:hAnsi="Calibri"/>
        </w:rPr>
      </w:pPr>
    </w:p>
    <w:p w14:paraId="583A1E3D" w14:textId="77777777" w:rsidR="006148FA" w:rsidRDefault="006148FA" w:rsidP="00533626">
      <w:pPr>
        <w:rPr>
          <w:rFonts w:ascii="Calibri" w:hAnsi="Calibri"/>
        </w:rPr>
      </w:pPr>
    </w:p>
    <w:p w14:paraId="4596E4E5" w14:textId="77777777" w:rsidR="006148FA" w:rsidRDefault="006148FA" w:rsidP="00533626">
      <w:pPr>
        <w:rPr>
          <w:rFonts w:ascii="Calibri" w:hAnsi="Calibri"/>
        </w:rPr>
      </w:pPr>
    </w:p>
    <w:p w14:paraId="235990D2" w14:textId="77777777" w:rsidR="006148FA" w:rsidRDefault="006148FA" w:rsidP="00533626">
      <w:pPr>
        <w:rPr>
          <w:rFonts w:ascii="Calibri" w:hAnsi="Calibri"/>
        </w:rPr>
      </w:pPr>
    </w:p>
    <w:p w14:paraId="59B29A71" w14:textId="77777777" w:rsidR="006148FA" w:rsidRDefault="006148FA" w:rsidP="00533626">
      <w:pPr>
        <w:rPr>
          <w:rFonts w:ascii="Calibri" w:hAnsi="Calibri"/>
        </w:rPr>
      </w:pPr>
    </w:p>
    <w:p w14:paraId="125AEEF3" w14:textId="77777777" w:rsidR="006148FA" w:rsidRDefault="006148FA" w:rsidP="00533626">
      <w:pPr>
        <w:rPr>
          <w:rFonts w:ascii="Calibri" w:hAnsi="Calibri"/>
        </w:rPr>
      </w:pPr>
    </w:p>
    <w:p w14:paraId="62227387" w14:textId="77777777" w:rsidR="006148FA" w:rsidRDefault="006148FA" w:rsidP="00533626">
      <w:pPr>
        <w:rPr>
          <w:rFonts w:ascii="Calibri" w:hAnsi="Calibri"/>
        </w:rPr>
      </w:pPr>
    </w:p>
    <w:p w14:paraId="29772F42" w14:textId="77777777" w:rsidR="006148FA" w:rsidRDefault="006148FA" w:rsidP="00533626">
      <w:pPr>
        <w:rPr>
          <w:rFonts w:ascii="Calibri" w:hAnsi="Calibri"/>
        </w:rPr>
      </w:pPr>
    </w:p>
    <w:p w14:paraId="6A93AF58" w14:textId="77777777" w:rsidR="006148FA" w:rsidRDefault="006148FA" w:rsidP="00533626">
      <w:pPr>
        <w:rPr>
          <w:rFonts w:ascii="Calibri" w:hAnsi="Calibri"/>
        </w:rPr>
      </w:pPr>
    </w:p>
    <w:p w14:paraId="1BAADA02" w14:textId="77777777" w:rsidR="006148FA" w:rsidRDefault="006148FA" w:rsidP="00533626">
      <w:pPr>
        <w:rPr>
          <w:rFonts w:ascii="Calibri" w:hAnsi="Calibri"/>
        </w:rPr>
      </w:pPr>
    </w:p>
    <w:p w14:paraId="5F2403B7" w14:textId="77777777" w:rsidR="006148FA" w:rsidRDefault="006148FA" w:rsidP="00533626">
      <w:pPr>
        <w:rPr>
          <w:rFonts w:ascii="Calibri" w:hAnsi="Calibri"/>
        </w:rPr>
      </w:pPr>
    </w:p>
    <w:p w14:paraId="7D33BB13" w14:textId="77777777" w:rsidR="006148FA" w:rsidRDefault="006148FA" w:rsidP="00533626">
      <w:pPr>
        <w:rPr>
          <w:rFonts w:ascii="Calibri" w:hAnsi="Calibri"/>
        </w:rPr>
      </w:pPr>
    </w:p>
    <w:p w14:paraId="4B7C5F29" w14:textId="77777777" w:rsidR="006148FA" w:rsidRDefault="006148FA" w:rsidP="00533626">
      <w:pPr>
        <w:rPr>
          <w:rFonts w:ascii="Calibri" w:hAnsi="Calibri"/>
        </w:rPr>
      </w:pPr>
    </w:p>
    <w:p w14:paraId="3D139DDF" w14:textId="77777777" w:rsidR="006148FA" w:rsidRDefault="006148FA" w:rsidP="00533626">
      <w:pPr>
        <w:rPr>
          <w:rFonts w:ascii="Calibri" w:hAnsi="Calibri"/>
        </w:rPr>
      </w:pPr>
    </w:p>
    <w:p w14:paraId="6A5B01C3" w14:textId="77777777" w:rsidR="006148FA" w:rsidRDefault="006148FA" w:rsidP="00533626">
      <w:pPr>
        <w:rPr>
          <w:rFonts w:ascii="Calibri" w:hAnsi="Calibri"/>
        </w:rPr>
      </w:pPr>
    </w:p>
    <w:p w14:paraId="2D4E3E34" w14:textId="77777777" w:rsidR="006148FA" w:rsidRDefault="006148FA" w:rsidP="00533626">
      <w:pPr>
        <w:rPr>
          <w:rFonts w:ascii="Calibri" w:hAnsi="Calibri"/>
        </w:rPr>
      </w:pPr>
    </w:p>
    <w:p w14:paraId="1AA8146F" w14:textId="77777777" w:rsidR="006148FA" w:rsidRDefault="006148FA" w:rsidP="00533626">
      <w:pPr>
        <w:rPr>
          <w:rFonts w:ascii="Calibri" w:hAnsi="Calibri"/>
        </w:rPr>
      </w:pPr>
    </w:p>
    <w:p w14:paraId="4426B15D" w14:textId="77777777" w:rsidR="006148FA" w:rsidRDefault="006148FA" w:rsidP="00533626">
      <w:pPr>
        <w:rPr>
          <w:rFonts w:ascii="Calibri" w:hAnsi="Calibri"/>
        </w:rPr>
      </w:pPr>
    </w:p>
    <w:p w14:paraId="0F8A4C63" w14:textId="77777777" w:rsidR="006148FA" w:rsidRDefault="006148FA" w:rsidP="00533626">
      <w:pPr>
        <w:rPr>
          <w:rFonts w:ascii="Calibri" w:hAnsi="Calibri"/>
        </w:rPr>
      </w:pPr>
    </w:p>
    <w:p w14:paraId="0CEF68AC" w14:textId="77777777" w:rsidR="006148FA" w:rsidRDefault="006148FA" w:rsidP="00533626">
      <w:pPr>
        <w:rPr>
          <w:rFonts w:ascii="Calibri" w:hAnsi="Calibri"/>
        </w:rPr>
      </w:pPr>
    </w:p>
    <w:p w14:paraId="30942D01" w14:textId="77777777" w:rsidR="006148FA" w:rsidRDefault="006148FA" w:rsidP="00533626">
      <w:pPr>
        <w:rPr>
          <w:rFonts w:ascii="Calibri" w:hAnsi="Calibri"/>
        </w:rPr>
      </w:pPr>
    </w:p>
    <w:p w14:paraId="74CEE611" w14:textId="77777777" w:rsidR="006148FA" w:rsidRDefault="006148FA" w:rsidP="00533626">
      <w:pPr>
        <w:rPr>
          <w:rFonts w:ascii="Calibri" w:hAnsi="Calibri"/>
        </w:rPr>
      </w:pPr>
    </w:p>
    <w:p w14:paraId="4C7F675E" w14:textId="77777777" w:rsidR="006148FA" w:rsidRDefault="006148FA" w:rsidP="00533626">
      <w:pPr>
        <w:rPr>
          <w:rFonts w:ascii="Calibri" w:hAnsi="Calibri"/>
        </w:rPr>
      </w:pPr>
    </w:p>
    <w:p w14:paraId="6C040805" w14:textId="77777777" w:rsidR="006148FA" w:rsidRDefault="006148FA" w:rsidP="00533626">
      <w:pPr>
        <w:rPr>
          <w:rFonts w:ascii="Calibri" w:hAnsi="Calibri"/>
        </w:rPr>
      </w:pPr>
    </w:p>
    <w:p w14:paraId="36FE2343" w14:textId="77777777" w:rsidR="006148FA" w:rsidRDefault="006148FA" w:rsidP="00533626">
      <w:pPr>
        <w:rPr>
          <w:rFonts w:ascii="Calibri" w:hAnsi="Calibri"/>
        </w:rPr>
      </w:pPr>
    </w:p>
    <w:p w14:paraId="40D11A13" w14:textId="77777777" w:rsidR="006148FA" w:rsidRDefault="006148FA" w:rsidP="00533626">
      <w:pPr>
        <w:rPr>
          <w:rFonts w:ascii="Calibri" w:hAnsi="Calibri"/>
        </w:rPr>
      </w:pPr>
    </w:p>
    <w:p w14:paraId="51B3956D" w14:textId="77777777" w:rsidR="006148FA" w:rsidRDefault="006148FA" w:rsidP="00533626">
      <w:pPr>
        <w:rPr>
          <w:rFonts w:ascii="Calibri" w:hAnsi="Calibri"/>
        </w:rPr>
      </w:pPr>
    </w:p>
    <w:p w14:paraId="5719DD2D" w14:textId="4803B7EB" w:rsidR="00533626" w:rsidRPr="006148FA" w:rsidRDefault="00533626" w:rsidP="00533626">
      <w:pPr>
        <w:rPr>
          <w:rFonts w:ascii="Calibri" w:hAnsi="Calibri"/>
          <w:b/>
          <w:bCs/>
        </w:rPr>
      </w:pPr>
      <w:r w:rsidRPr="006148FA">
        <w:rPr>
          <w:rFonts w:ascii="Calibri" w:hAnsi="Calibri"/>
          <w:b/>
          <w:bCs/>
        </w:rPr>
        <w:t xml:space="preserve">Toestemmingsformulier </w:t>
      </w:r>
    </w:p>
    <w:p w14:paraId="1646F412" w14:textId="77777777" w:rsidR="00533626" w:rsidRPr="00533626" w:rsidRDefault="00533626" w:rsidP="00533626">
      <w:pPr>
        <w:rPr>
          <w:rFonts w:ascii="Calibri" w:hAnsi="Calibri"/>
        </w:rPr>
      </w:pPr>
      <w:r w:rsidRPr="00533626">
        <w:rPr>
          <w:rFonts w:ascii="Calibri" w:hAnsi="Calibri"/>
        </w:rPr>
        <w:t xml:space="preserve"> </w:t>
      </w:r>
    </w:p>
    <w:p w14:paraId="3B0E1F85" w14:textId="77777777" w:rsidR="00533626" w:rsidRPr="006148FA" w:rsidRDefault="00533626" w:rsidP="00533626">
      <w:pPr>
        <w:rPr>
          <w:rFonts w:ascii="Calibri" w:hAnsi="Calibri"/>
          <w:sz w:val="20"/>
        </w:rPr>
      </w:pPr>
      <w:r w:rsidRPr="006148FA">
        <w:rPr>
          <w:rFonts w:ascii="Calibri" w:hAnsi="Calibri"/>
          <w:sz w:val="20"/>
        </w:rPr>
        <w:t xml:space="preserve">Ik heb bovenstaande informatie gelezen. Ook kon ik vragen stellen. Mijn vragen zijn </w:t>
      </w:r>
    </w:p>
    <w:p w14:paraId="27DC0803" w14:textId="6D0C92A7" w:rsidR="00533626" w:rsidRDefault="00533626" w:rsidP="00533626">
      <w:pPr>
        <w:rPr>
          <w:rFonts w:ascii="Calibri" w:hAnsi="Calibri"/>
          <w:sz w:val="20"/>
        </w:rPr>
      </w:pPr>
      <w:r w:rsidRPr="006148FA">
        <w:rPr>
          <w:rFonts w:ascii="Calibri" w:hAnsi="Calibri"/>
          <w:sz w:val="20"/>
        </w:rPr>
        <w:t>voldoende beantwoord. Ik had genoeg tijd om te beslissen of ik toestemming geef.</w:t>
      </w:r>
      <w:r w:rsidR="00B30EDA">
        <w:rPr>
          <w:rFonts w:ascii="Calibri" w:hAnsi="Calibri"/>
          <w:sz w:val="20"/>
        </w:rPr>
        <w:t xml:space="preserve"> </w:t>
      </w:r>
    </w:p>
    <w:p w14:paraId="16631332" w14:textId="71E428D2" w:rsidR="00112CC3" w:rsidRDefault="00112CC3" w:rsidP="00533626">
      <w:pPr>
        <w:rPr>
          <w:rFonts w:ascii="Calibri" w:hAnsi="Calibri"/>
          <w:sz w:val="20"/>
        </w:rPr>
      </w:pPr>
    </w:p>
    <w:p w14:paraId="58FF0150" w14:textId="1A107174" w:rsidR="00112CC3" w:rsidRDefault="00112CC3" w:rsidP="00533626">
      <w:pPr>
        <w:rPr>
          <w:rFonts w:ascii="Calibri" w:hAnsi="Calibri"/>
          <w:sz w:val="20"/>
        </w:rPr>
      </w:pPr>
      <w:r w:rsidRPr="00112CC3">
        <w:rPr>
          <w:rFonts w:ascii="Calibri" w:hAnsi="Calibri"/>
          <w:sz w:val="20"/>
        </w:rPr>
        <w:t>Ik weet dat meedoen vrijwillig is. Ook weet ik dat ik op ieder moment kan beslissen om toch niet mee te doen met het onderzoek. Of om ermee te stoppen. Ik hoef dan niet te zeggen waarom ik wil stoppen.</w:t>
      </w:r>
    </w:p>
    <w:p w14:paraId="3F2C14A3" w14:textId="7EE3DA31" w:rsidR="00533626" w:rsidRPr="006148FA" w:rsidRDefault="00771C03" w:rsidP="00533626">
      <w:pPr>
        <w:rPr>
          <w:rFonts w:ascii="Calibri" w:hAnsi="Calibri"/>
          <w:sz w:val="20"/>
        </w:rPr>
      </w:pPr>
      <w:r>
        <w:rPr>
          <w:rFonts w:ascii="Calibri" w:hAnsi="Calibri"/>
          <w:sz w:val="20"/>
        </w:rPr>
        <w:br/>
      </w:r>
      <w:r w:rsidR="00533626" w:rsidRPr="006148FA">
        <w:rPr>
          <w:rFonts w:ascii="Calibri" w:hAnsi="Calibri"/>
          <w:sz w:val="20"/>
        </w:rPr>
        <w:t xml:space="preserve">Ik geef toestemming voor het verzamelen en gebruiken van mijn gegevens op de manier </w:t>
      </w:r>
    </w:p>
    <w:p w14:paraId="192077E0" w14:textId="2762907E" w:rsidR="00533626" w:rsidRDefault="00533626" w:rsidP="00533626">
      <w:pPr>
        <w:rPr>
          <w:rFonts w:ascii="Calibri" w:hAnsi="Calibri"/>
          <w:sz w:val="20"/>
        </w:rPr>
      </w:pPr>
      <w:r w:rsidRPr="006148FA">
        <w:rPr>
          <w:rFonts w:ascii="Calibri" w:hAnsi="Calibri"/>
          <w:sz w:val="20"/>
        </w:rPr>
        <w:t xml:space="preserve">die hierboven staat beschreven. </w:t>
      </w:r>
    </w:p>
    <w:p w14:paraId="0B4DEC98" w14:textId="77777777" w:rsidR="006148FA" w:rsidRPr="006148FA" w:rsidRDefault="006148FA" w:rsidP="00533626">
      <w:pPr>
        <w:rPr>
          <w:rFonts w:ascii="Calibri" w:hAnsi="Calibri"/>
          <w:sz w:val="20"/>
        </w:rPr>
      </w:pPr>
    </w:p>
    <w:p w14:paraId="56132CDB" w14:textId="39F25569" w:rsidR="00533626" w:rsidRDefault="00533626" w:rsidP="00533626">
      <w:pPr>
        <w:rPr>
          <w:rFonts w:ascii="Calibri" w:hAnsi="Calibri"/>
          <w:sz w:val="20"/>
        </w:rPr>
      </w:pPr>
      <w:r w:rsidRPr="006148FA">
        <w:rPr>
          <w:rFonts w:ascii="Calibri" w:hAnsi="Calibri"/>
          <w:sz w:val="20"/>
        </w:rPr>
        <w:t>S.v.p. hieronder aanvinken waarvoor u nog meer toestemming geeft</w:t>
      </w:r>
      <w:r w:rsidRPr="006148FA">
        <w:rPr>
          <w:rFonts w:ascii="Calibri" w:hAnsi="Calibri"/>
          <w:sz w:val="20"/>
          <w:vertAlign w:val="superscript"/>
        </w:rPr>
        <w:t>6</w:t>
      </w:r>
      <w:r w:rsidRPr="006148FA">
        <w:rPr>
          <w:rFonts w:ascii="Calibri" w:hAnsi="Calibri"/>
          <w:sz w:val="20"/>
        </w:rPr>
        <w:t xml:space="preserve">: </w:t>
      </w:r>
    </w:p>
    <w:p w14:paraId="20C369B9" w14:textId="77777777" w:rsidR="006148FA" w:rsidRPr="006148FA" w:rsidRDefault="006148FA" w:rsidP="00533626">
      <w:pPr>
        <w:rPr>
          <w:rFonts w:ascii="Calibri" w:hAnsi="Calibri"/>
          <w:sz w:val="20"/>
        </w:rPr>
      </w:pPr>
    </w:p>
    <w:p w14:paraId="38ACAEF7" w14:textId="77777777" w:rsidR="00533626" w:rsidRPr="006148FA" w:rsidRDefault="00533626" w:rsidP="00533626">
      <w:pPr>
        <w:rPr>
          <w:rFonts w:ascii="Calibri" w:hAnsi="Calibri"/>
          <w:sz w:val="20"/>
        </w:rPr>
      </w:pPr>
      <w:r w:rsidRPr="006148FA">
        <w:rPr>
          <w:rFonts w:ascii="Segoe UI Symbol" w:hAnsi="Segoe UI Symbol" w:cs="Segoe UI Symbol"/>
          <w:sz w:val="20"/>
        </w:rPr>
        <w:t>☐</w:t>
      </w:r>
      <w:r w:rsidRPr="006148FA">
        <w:rPr>
          <w:rFonts w:ascii="Calibri" w:hAnsi="Calibri"/>
          <w:sz w:val="20"/>
        </w:rPr>
        <w:t xml:space="preserve"> ik geef toestemming om mijn gegevens die nodig zijn voor dit onderzoek op te </w:t>
      </w:r>
    </w:p>
    <w:p w14:paraId="53C118AA" w14:textId="77777777" w:rsidR="00533626" w:rsidRPr="006148FA" w:rsidRDefault="00533626" w:rsidP="00533626">
      <w:pPr>
        <w:rPr>
          <w:rFonts w:ascii="Calibri" w:hAnsi="Calibri"/>
          <w:sz w:val="20"/>
        </w:rPr>
      </w:pPr>
      <w:r w:rsidRPr="006148FA">
        <w:rPr>
          <w:rFonts w:ascii="Calibri" w:hAnsi="Calibri"/>
          <w:sz w:val="20"/>
        </w:rPr>
        <w:t xml:space="preserve">vragen bij andere ziekenhuizen/zorginstellingen waar ik onder behandeling ben </w:t>
      </w:r>
    </w:p>
    <w:p w14:paraId="31DC10EB" w14:textId="03BBAA1D" w:rsidR="00533626" w:rsidRDefault="00533626" w:rsidP="00533626">
      <w:pPr>
        <w:rPr>
          <w:rFonts w:ascii="Calibri" w:hAnsi="Calibri"/>
          <w:sz w:val="20"/>
        </w:rPr>
      </w:pPr>
      <w:r w:rsidRPr="006148FA">
        <w:rPr>
          <w:rFonts w:ascii="Calibri" w:hAnsi="Calibri"/>
          <w:sz w:val="20"/>
        </w:rPr>
        <w:t>(geweest).</w:t>
      </w:r>
    </w:p>
    <w:p w14:paraId="5179CE16" w14:textId="77777777" w:rsidR="006148FA" w:rsidRPr="006148FA" w:rsidRDefault="006148FA" w:rsidP="00533626">
      <w:pPr>
        <w:rPr>
          <w:rFonts w:ascii="Calibri" w:hAnsi="Calibri"/>
          <w:sz w:val="20"/>
        </w:rPr>
      </w:pPr>
    </w:p>
    <w:p w14:paraId="6281D512" w14:textId="77777777" w:rsidR="00533626" w:rsidRPr="006148FA" w:rsidRDefault="00533626" w:rsidP="00533626">
      <w:pPr>
        <w:rPr>
          <w:rFonts w:ascii="Calibri" w:hAnsi="Calibri"/>
          <w:sz w:val="20"/>
        </w:rPr>
      </w:pPr>
      <w:r w:rsidRPr="006148FA">
        <w:rPr>
          <w:rFonts w:ascii="Segoe UI Symbol" w:hAnsi="Segoe UI Symbol" w:cs="Segoe UI Symbol"/>
          <w:sz w:val="20"/>
        </w:rPr>
        <w:t>☐</w:t>
      </w:r>
      <w:r w:rsidRPr="006148FA">
        <w:rPr>
          <w:rFonts w:ascii="Calibri" w:hAnsi="Calibri"/>
          <w:sz w:val="20"/>
        </w:rPr>
        <w:t xml:space="preserve"> Ik geef toestemming om mijn gegevens nog </w:t>
      </w:r>
      <w:r w:rsidRPr="00112CC3">
        <w:rPr>
          <w:rFonts w:ascii="Calibri" w:hAnsi="Calibri"/>
          <w:sz w:val="20"/>
          <w:highlight w:val="yellow"/>
        </w:rPr>
        <w:t>xx</w:t>
      </w:r>
      <w:r w:rsidRPr="006148FA">
        <w:rPr>
          <w:rFonts w:ascii="Calibri" w:hAnsi="Calibri"/>
          <w:sz w:val="20"/>
        </w:rPr>
        <w:t xml:space="preserve"> jaar na dit onderzoek te bewaren om </w:t>
      </w:r>
    </w:p>
    <w:p w14:paraId="29D7FB3E" w14:textId="77777777" w:rsidR="00533626" w:rsidRPr="006148FA" w:rsidRDefault="00533626" w:rsidP="00533626">
      <w:pPr>
        <w:rPr>
          <w:rFonts w:ascii="Calibri" w:hAnsi="Calibri"/>
          <w:sz w:val="20"/>
        </w:rPr>
      </w:pPr>
      <w:r w:rsidRPr="006148FA">
        <w:rPr>
          <w:rFonts w:ascii="Calibri" w:hAnsi="Calibri"/>
          <w:sz w:val="20"/>
        </w:rPr>
        <w:t xml:space="preserve">te gebruiken voor toekomstig onderzoek op het gebied van [mijn aandoening en/of de </w:t>
      </w:r>
    </w:p>
    <w:p w14:paraId="5DCE3BFC" w14:textId="48E3FAA2" w:rsidR="00533626" w:rsidRDefault="00533626" w:rsidP="00533626">
      <w:pPr>
        <w:rPr>
          <w:rFonts w:ascii="Calibri" w:hAnsi="Calibri"/>
          <w:sz w:val="20"/>
        </w:rPr>
      </w:pPr>
      <w:r w:rsidRPr="006148FA">
        <w:rPr>
          <w:rFonts w:ascii="Calibri" w:hAnsi="Calibri"/>
          <w:sz w:val="20"/>
        </w:rPr>
        <w:t>onderzochte behandelwijze].</w:t>
      </w:r>
    </w:p>
    <w:p w14:paraId="6D12EE1E" w14:textId="0A45E9DD" w:rsidR="006148FA" w:rsidRDefault="006148FA" w:rsidP="00533626">
      <w:pPr>
        <w:rPr>
          <w:rFonts w:ascii="Calibri" w:hAnsi="Calibri"/>
          <w:sz w:val="20"/>
        </w:rPr>
      </w:pPr>
    </w:p>
    <w:p w14:paraId="37298B98" w14:textId="15CF34B4" w:rsidR="006148FA" w:rsidRDefault="006148FA" w:rsidP="00533626">
      <w:pPr>
        <w:rPr>
          <w:rFonts w:ascii="Calibri" w:hAnsi="Calibri"/>
          <w:sz w:val="20"/>
        </w:rPr>
      </w:pPr>
    </w:p>
    <w:p w14:paraId="4925A82B" w14:textId="77777777" w:rsidR="00771C03" w:rsidRPr="006148FA" w:rsidRDefault="00771C03" w:rsidP="00533626">
      <w:pPr>
        <w:rPr>
          <w:rFonts w:ascii="Calibri" w:hAnsi="Calibri"/>
          <w:sz w:val="20"/>
        </w:rPr>
      </w:pPr>
    </w:p>
    <w:p w14:paraId="4BE010CE" w14:textId="4FDD048F" w:rsidR="00533626" w:rsidRDefault="00533626" w:rsidP="00533626">
      <w:pPr>
        <w:rPr>
          <w:rFonts w:ascii="Calibri" w:hAnsi="Calibri"/>
          <w:sz w:val="20"/>
        </w:rPr>
      </w:pPr>
      <w:r w:rsidRPr="006148FA">
        <w:rPr>
          <w:rFonts w:ascii="Calibri" w:hAnsi="Calibri"/>
          <w:sz w:val="20"/>
        </w:rPr>
        <w:t xml:space="preserve">Naam proefpersoon: </w:t>
      </w:r>
    </w:p>
    <w:p w14:paraId="6D04C095" w14:textId="6A5CFDC7" w:rsidR="006148FA" w:rsidRDefault="006148FA" w:rsidP="00533626">
      <w:pPr>
        <w:rPr>
          <w:rFonts w:ascii="Calibri" w:hAnsi="Calibri"/>
          <w:sz w:val="20"/>
        </w:rPr>
      </w:pPr>
    </w:p>
    <w:p w14:paraId="0C8099A2" w14:textId="77777777" w:rsidR="006148FA" w:rsidRPr="006148FA" w:rsidRDefault="006148FA" w:rsidP="00533626">
      <w:pPr>
        <w:rPr>
          <w:rFonts w:ascii="Calibri" w:hAnsi="Calibri"/>
          <w:sz w:val="20"/>
        </w:rPr>
      </w:pPr>
    </w:p>
    <w:p w14:paraId="6DF19C01" w14:textId="75551AAD" w:rsidR="00533626" w:rsidRDefault="00533626" w:rsidP="00533626">
      <w:pPr>
        <w:rPr>
          <w:rFonts w:ascii="Calibri" w:hAnsi="Calibri"/>
          <w:sz w:val="20"/>
        </w:rPr>
      </w:pPr>
      <w:r w:rsidRPr="006148FA">
        <w:rPr>
          <w:rFonts w:ascii="Calibri" w:hAnsi="Calibri"/>
          <w:sz w:val="20"/>
        </w:rPr>
        <w:t xml:space="preserve">Handtekening: </w:t>
      </w:r>
      <w:r w:rsidR="006148FA">
        <w:rPr>
          <w:rFonts w:ascii="Calibri" w:hAnsi="Calibri"/>
          <w:sz w:val="20"/>
        </w:rPr>
        <w:tab/>
      </w:r>
      <w:r w:rsidR="006148FA">
        <w:rPr>
          <w:rFonts w:ascii="Calibri" w:hAnsi="Calibri"/>
          <w:sz w:val="20"/>
        </w:rPr>
        <w:tab/>
      </w:r>
      <w:r w:rsidR="006148FA">
        <w:rPr>
          <w:rFonts w:ascii="Calibri" w:hAnsi="Calibri"/>
          <w:sz w:val="20"/>
        </w:rPr>
        <w:tab/>
      </w:r>
      <w:r w:rsidR="006148FA">
        <w:rPr>
          <w:rFonts w:ascii="Calibri" w:hAnsi="Calibri"/>
          <w:sz w:val="20"/>
        </w:rPr>
        <w:tab/>
      </w:r>
      <w:r w:rsidR="006148FA">
        <w:rPr>
          <w:rFonts w:ascii="Calibri" w:hAnsi="Calibri"/>
          <w:sz w:val="20"/>
        </w:rPr>
        <w:tab/>
      </w:r>
      <w:r w:rsidR="006148FA">
        <w:rPr>
          <w:rFonts w:ascii="Calibri" w:hAnsi="Calibri"/>
          <w:sz w:val="20"/>
        </w:rPr>
        <w:tab/>
      </w:r>
      <w:r w:rsidR="006148FA">
        <w:rPr>
          <w:rFonts w:ascii="Calibri" w:hAnsi="Calibri"/>
          <w:sz w:val="20"/>
        </w:rPr>
        <w:tab/>
      </w:r>
      <w:r w:rsidRPr="006148FA">
        <w:rPr>
          <w:rFonts w:ascii="Calibri" w:hAnsi="Calibri"/>
          <w:sz w:val="20"/>
        </w:rPr>
        <w:t>Datum : __ / __ / __</w:t>
      </w:r>
    </w:p>
    <w:p w14:paraId="5CED42CD" w14:textId="1528984E" w:rsidR="006148FA" w:rsidRDefault="006148FA" w:rsidP="00533626">
      <w:pPr>
        <w:rPr>
          <w:rFonts w:ascii="Calibri" w:hAnsi="Calibri"/>
          <w:sz w:val="20"/>
        </w:rPr>
      </w:pPr>
    </w:p>
    <w:p w14:paraId="5167960B" w14:textId="266C942C" w:rsidR="006148FA" w:rsidRDefault="006148FA" w:rsidP="00533626">
      <w:pPr>
        <w:rPr>
          <w:rFonts w:ascii="Calibri" w:hAnsi="Calibri"/>
          <w:sz w:val="20"/>
        </w:rPr>
      </w:pPr>
    </w:p>
    <w:p w14:paraId="4B7DC0B8" w14:textId="4735980F" w:rsidR="00112CC3" w:rsidRPr="00112CC3" w:rsidRDefault="00112CC3" w:rsidP="00112CC3">
      <w:pPr>
        <w:rPr>
          <w:rFonts w:ascii="Calibri" w:hAnsi="Calibri"/>
          <w:b/>
          <w:bCs/>
          <w:sz w:val="20"/>
        </w:rPr>
      </w:pPr>
      <w:r w:rsidRPr="00112CC3">
        <w:rPr>
          <w:rFonts w:ascii="Calibri" w:hAnsi="Calibri"/>
          <w:b/>
          <w:bCs/>
          <w:sz w:val="20"/>
        </w:rPr>
        <w:t>In te vullen door onderzoeker:</w:t>
      </w:r>
    </w:p>
    <w:p w14:paraId="0A73B1D7" w14:textId="04EB21D6" w:rsidR="00112CC3" w:rsidRPr="00112CC3" w:rsidRDefault="00112CC3" w:rsidP="00112CC3">
      <w:pPr>
        <w:rPr>
          <w:rFonts w:ascii="Calibri" w:hAnsi="Calibri"/>
          <w:sz w:val="20"/>
        </w:rPr>
      </w:pPr>
      <w:r w:rsidRPr="00112CC3">
        <w:rPr>
          <w:rFonts w:ascii="Calibri" w:hAnsi="Calibri"/>
          <w:sz w:val="20"/>
        </w:rPr>
        <w:t>Ik verklaar dat ik deze deelnemer volledig heb geïnformeerd over het genoemde onderzoek.</w:t>
      </w:r>
    </w:p>
    <w:p w14:paraId="6338999A" w14:textId="0D69A70E" w:rsidR="006148FA" w:rsidRDefault="006148FA" w:rsidP="00533626">
      <w:pPr>
        <w:rPr>
          <w:rFonts w:ascii="Calibri" w:hAnsi="Calibri"/>
          <w:sz w:val="20"/>
        </w:rPr>
      </w:pPr>
    </w:p>
    <w:p w14:paraId="293A6C19" w14:textId="4151D4C5" w:rsidR="006148FA" w:rsidRDefault="006148FA" w:rsidP="00533626">
      <w:pPr>
        <w:rPr>
          <w:rFonts w:ascii="Calibri" w:hAnsi="Calibri"/>
          <w:sz w:val="20"/>
        </w:rPr>
      </w:pPr>
    </w:p>
    <w:p w14:paraId="57A1E412" w14:textId="6C89FE3B" w:rsidR="00112CC3" w:rsidRDefault="00112CC3" w:rsidP="00112CC3">
      <w:pPr>
        <w:rPr>
          <w:rFonts w:ascii="Calibri" w:hAnsi="Calibri"/>
          <w:sz w:val="20"/>
        </w:rPr>
      </w:pPr>
      <w:r w:rsidRPr="006148FA">
        <w:rPr>
          <w:rFonts w:ascii="Calibri" w:hAnsi="Calibri"/>
          <w:sz w:val="20"/>
        </w:rPr>
        <w:t xml:space="preserve">Naam </w:t>
      </w:r>
      <w:r>
        <w:rPr>
          <w:rFonts w:ascii="Calibri" w:hAnsi="Calibri"/>
          <w:sz w:val="20"/>
        </w:rPr>
        <w:t>onderzoeker</w:t>
      </w:r>
      <w:r w:rsidRPr="006148FA">
        <w:rPr>
          <w:rFonts w:ascii="Calibri" w:hAnsi="Calibri"/>
          <w:sz w:val="20"/>
        </w:rPr>
        <w:t xml:space="preserve">: </w:t>
      </w:r>
    </w:p>
    <w:p w14:paraId="78B77A00" w14:textId="77777777" w:rsidR="00112CC3" w:rsidRDefault="00112CC3" w:rsidP="00112CC3">
      <w:pPr>
        <w:rPr>
          <w:rFonts w:ascii="Calibri" w:hAnsi="Calibri"/>
          <w:sz w:val="20"/>
        </w:rPr>
      </w:pPr>
    </w:p>
    <w:p w14:paraId="31D04EAF" w14:textId="77777777" w:rsidR="00112CC3" w:rsidRPr="006148FA" w:rsidRDefault="00112CC3" w:rsidP="00112CC3">
      <w:pPr>
        <w:rPr>
          <w:rFonts w:ascii="Calibri" w:hAnsi="Calibri"/>
          <w:sz w:val="20"/>
        </w:rPr>
      </w:pPr>
    </w:p>
    <w:p w14:paraId="1F674CA5" w14:textId="77777777" w:rsidR="00112CC3" w:rsidRDefault="00112CC3" w:rsidP="00112CC3">
      <w:pPr>
        <w:rPr>
          <w:rFonts w:ascii="Calibri" w:hAnsi="Calibri"/>
          <w:sz w:val="20"/>
        </w:rPr>
      </w:pPr>
      <w:r w:rsidRPr="006148FA">
        <w:rPr>
          <w:rFonts w:ascii="Calibri" w:hAnsi="Calibri"/>
          <w:sz w:val="20"/>
        </w:rPr>
        <w:t xml:space="preserve">Handtekening: </w:t>
      </w:r>
      <w:r>
        <w:rPr>
          <w:rFonts w:ascii="Calibri" w:hAnsi="Calibri"/>
          <w:sz w:val="20"/>
        </w:rPr>
        <w:tab/>
      </w:r>
      <w:r>
        <w:rPr>
          <w:rFonts w:ascii="Calibri" w:hAnsi="Calibri"/>
          <w:sz w:val="20"/>
        </w:rPr>
        <w:tab/>
      </w:r>
      <w:r>
        <w:rPr>
          <w:rFonts w:ascii="Calibri" w:hAnsi="Calibri"/>
          <w:sz w:val="20"/>
        </w:rPr>
        <w:tab/>
      </w:r>
      <w:r>
        <w:rPr>
          <w:rFonts w:ascii="Calibri" w:hAnsi="Calibri"/>
          <w:sz w:val="20"/>
        </w:rPr>
        <w:tab/>
      </w:r>
      <w:r>
        <w:rPr>
          <w:rFonts w:ascii="Calibri" w:hAnsi="Calibri"/>
          <w:sz w:val="20"/>
        </w:rPr>
        <w:tab/>
      </w:r>
      <w:r>
        <w:rPr>
          <w:rFonts w:ascii="Calibri" w:hAnsi="Calibri"/>
          <w:sz w:val="20"/>
        </w:rPr>
        <w:tab/>
      </w:r>
      <w:r>
        <w:rPr>
          <w:rFonts w:ascii="Calibri" w:hAnsi="Calibri"/>
          <w:sz w:val="20"/>
        </w:rPr>
        <w:tab/>
      </w:r>
      <w:r w:rsidRPr="006148FA">
        <w:rPr>
          <w:rFonts w:ascii="Calibri" w:hAnsi="Calibri"/>
          <w:sz w:val="20"/>
        </w:rPr>
        <w:t>Datum : __ / __ / __</w:t>
      </w:r>
    </w:p>
    <w:p w14:paraId="7B5C73A9" w14:textId="24CE2264" w:rsidR="006148FA" w:rsidRDefault="006148FA" w:rsidP="00533626">
      <w:pPr>
        <w:rPr>
          <w:rFonts w:ascii="Calibri" w:hAnsi="Calibri"/>
          <w:sz w:val="20"/>
        </w:rPr>
      </w:pPr>
    </w:p>
    <w:p w14:paraId="130A23E2" w14:textId="070F4882" w:rsidR="006148FA" w:rsidRDefault="006148FA" w:rsidP="00533626">
      <w:pPr>
        <w:rPr>
          <w:rFonts w:ascii="Calibri" w:hAnsi="Calibri"/>
          <w:sz w:val="20"/>
        </w:rPr>
      </w:pPr>
    </w:p>
    <w:p w14:paraId="705D4790" w14:textId="458F6330" w:rsidR="006148FA" w:rsidRDefault="006148FA" w:rsidP="00533626">
      <w:pPr>
        <w:rPr>
          <w:rFonts w:ascii="Calibri" w:hAnsi="Calibri"/>
          <w:sz w:val="20"/>
        </w:rPr>
      </w:pPr>
    </w:p>
    <w:p w14:paraId="28DCF64A" w14:textId="3FE14428" w:rsidR="006148FA" w:rsidRDefault="006148FA" w:rsidP="00533626">
      <w:pPr>
        <w:rPr>
          <w:rFonts w:ascii="Calibri" w:hAnsi="Calibri"/>
          <w:sz w:val="20"/>
        </w:rPr>
      </w:pPr>
    </w:p>
    <w:p w14:paraId="4000931D" w14:textId="71189E8B" w:rsidR="006148FA" w:rsidRDefault="006148FA" w:rsidP="00533626">
      <w:pPr>
        <w:rPr>
          <w:rFonts w:ascii="Calibri" w:hAnsi="Calibri"/>
          <w:sz w:val="20"/>
        </w:rPr>
      </w:pPr>
    </w:p>
    <w:p w14:paraId="366DB44D" w14:textId="29AAB4DB" w:rsidR="006148FA" w:rsidRDefault="006148FA" w:rsidP="00533626">
      <w:pPr>
        <w:rPr>
          <w:rFonts w:ascii="Calibri" w:hAnsi="Calibri"/>
          <w:sz w:val="20"/>
        </w:rPr>
      </w:pPr>
    </w:p>
    <w:p w14:paraId="40A25F5D" w14:textId="0387181F" w:rsidR="006148FA" w:rsidRPr="006148FA" w:rsidRDefault="006148FA" w:rsidP="00533626">
      <w:pPr>
        <w:rPr>
          <w:rFonts w:ascii="Calibri" w:hAnsi="Calibri"/>
          <w:sz w:val="20"/>
        </w:rPr>
      </w:pPr>
      <w:r>
        <w:rPr>
          <w:rFonts w:ascii="Calibri" w:hAnsi="Calibri"/>
          <w:sz w:val="20"/>
        </w:rPr>
        <w:t>________________</w:t>
      </w:r>
    </w:p>
    <w:p w14:paraId="21367DCB" w14:textId="68FAC527" w:rsidR="00E5370D" w:rsidRPr="006148FA" w:rsidRDefault="00533626" w:rsidP="00533626">
      <w:pPr>
        <w:rPr>
          <w:rFonts w:ascii="Calibri" w:hAnsi="Calibri"/>
          <w:sz w:val="18"/>
          <w:szCs w:val="18"/>
        </w:rPr>
      </w:pPr>
      <w:r w:rsidRPr="006148FA">
        <w:rPr>
          <w:rFonts w:ascii="Calibri" w:hAnsi="Calibri"/>
          <w:sz w:val="18"/>
          <w:szCs w:val="18"/>
          <w:vertAlign w:val="superscript"/>
        </w:rPr>
        <w:t>6</w:t>
      </w:r>
      <w:r w:rsidRPr="006148FA">
        <w:rPr>
          <w:rFonts w:ascii="Calibri" w:hAnsi="Calibri"/>
          <w:sz w:val="18"/>
          <w:szCs w:val="18"/>
        </w:rPr>
        <w:t xml:space="preserve"> Deze zin en de overige </w:t>
      </w:r>
      <w:proofErr w:type="spellStart"/>
      <w:r w:rsidRPr="006148FA">
        <w:rPr>
          <w:rFonts w:ascii="Calibri" w:hAnsi="Calibri"/>
          <w:sz w:val="18"/>
          <w:szCs w:val="18"/>
        </w:rPr>
        <w:t>aanvinkhokjes</w:t>
      </w:r>
      <w:proofErr w:type="spellEnd"/>
      <w:r w:rsidRPr="006148FA">
        <w:rPr>
          <w:rFonts w:ascii="Calibri" w:hAnsi="Calibri"/>
          <w:sz w:val="18"/>
          <w:szCs w:val="18"/>
        </w:rPr>
        <w:t xml:space="preserve"> kunnen weg als de toestemmingsopties zich beperken tot de eerste</w:t>
      </w:r>
    </w:p>
    <w:p w14:paraId="42848839" w14:textId="3C3FB191" w:rsidR="00E5370D" w:rsidRDefault="00E5370D" w:rsidP="00E5370D">
      <w:pPr>
        <w:rPr>
          <w:rFonts w:ascii="Calibri" w:hAnsi="Calibri"/>
        </w:rPr>
      </w:pPr>
    </w:p>
    <w:p w14:paraId="4A4196A2" w14:textId="52181033" w:rsidR="007F7BDA" w:rsidRPr="007F7BDA" w:rsidRDefault="007F7BDA" w:rsidP="007F7BDA">
      <w:pPr>
        <w:rPr>
          <w:rFonts w:asciiTheme="minorHAnsi" w:hAnsiTheme="minorHAnsi" w:cstheme="minorHAnsi"/>
          <w:b/>
          <w:szCs w:val="22"/>
        </w:rPr>
      </w:pPr>
      <w:r w:rsidRPr="007F7BDA">
        <w:rPr>
          <w:rFonts w:asciiTheme="minorHAnsi" w:hAnsiTheme="minorHAnsi" w:cstheme="minorHAnsi"/>
          <w:b/>
          <w:szCs w:val="22"/>
        </w:rPr>
        <w:lastRenderedPageBreak/>
        <w:t>Template CZE specifieke beschrijving eisen proefpersoneninformatie en toestemmingsformulier</w:t>
      </w:r>
    </w:p>
    <w:p w14:paraId="513CB0D3" w14:textId="77777777" w:rsidR="007F7BDA" w:rsidRPr="007F7BDA" w:rsidRDefault="007F7BDA" w:rsidP="007F7BDA">
      <w:pPr>
        <w:rPr>
          <w:rFonts w:asciiTheme="minorHAnsi" w:hAnsiTheme="minorHAnsi" w:cstheme="minorHAnsi"/>
          <w:b/>
        </w:rPr>
      </w:pPr>
    </w:p>
    <w:p w14:paraId="20585EAE" w14:textId="77777777" w:rsidR="007F7BDA" w:rsidRPr="007F7BDA" w:rsidRDefault="007F7BDA" w:rsidP="007F7BDA">
      <w:pPr>
        <w:rPr>
          <w:rFonts w:asciiTheme="minorHAnsi" w:hAnsiTheme="minorHAnsi" w:cstheme="minorHAnsi"/>
          <w:b/>
        </w:rPr>
      </w:pPr>
    </w:p>
    <w:p w14:paraId="7934EC62" w14:textId="3446C71B" w:rsidR="007F7BDA" w:rsidRPr="007F7BDA" w:rsidRDefault="007F7BDA" w:rsidP="007F7BDA">
      <w:pPr>
        <w:numPr>
          <w:ilvl w:val="2"/>
          <w:numId w:val="6"/>
        </w:numPr>
        <w:ind w:left="0" w:firstLine="0"/>
        <w:rPr>
          <w:rFonts w:asciiTheme="minorHAnsi" w:hAnsiTheme="minorHAnsi" w:cstheme="minorHAnsi"/>
          <w:sz w:val="20"/>
        </w:rPr>
      </w:pPr>
      <w:r w:rsidRPr="007F7BDA">
        <w:rPr>
          <w:rFonts w:asciiTheme="minorHAnsi" w:hAnsiTheme="minorHAnsi" w:cstheme="minorHAnsi"/>
          <w:sz w:val="20"/>
        </w:rPr>
        <w:t>C</w:t>
      </w:r>
      <w:r w:rsidR="000201AE">
        <w:rPr>
          <w:rFonts w:asciiTheme="minorHAnsi" w:hAnsiTheme="minorHAnsi" w:cstheme="minorHAnsi"/>
          <w:sz w:val="20"/>
        </w:rPr>
        <w:t>ZE</w:t>
      </w:r>
      <w:r w:rsidRPr="007F7BDA">
        <w:rPr>
          <w:rFonts w:asciiTheme="minorHAnsi" w:hAnsiTheme="minorHAnsi" w:cstheme="minorHAnsi"/>
          <w:sz w:val="20"/>
        </w:rPr>
        <w:t xml:space="preserve"> logo toevoegen of printen op </w:t>
      </w:r>
      <w:r w:rsidR="000201AE">
        <w:rPr>
          <w:rFonts w:asciiTheme="minorHAnsi" w:hAnsiTheme="minorHAnsi" w:cstheme="minorHAnsi"/>
          <w:sz w:val="20"/>
        </w:rPr>
        <w:t>CZE</w:t>
      </w:r>
      <w:r w:rsidRPr="007F7BDA">
        <w:rPr>
          <w:rFonts w:asciiTheme="minorHAnsi" w:hAnsiTheme="minorHAnsi" w:cstheme="minorHAnsi"/>
          <w:sz w:val="20"/>
        </w:rPr>
        <w:t>-papier</w:t>
      </w:r>
    </w:p>
    <w:p w14:paraId="7E5D6E20" w14:textId="77777777" w:rsidR="007F7BDA" w:rsidRPr="007F7BDA" w:rsidRDefault="007F7BDA" w:rsidP="007F7BDA">
      <w:pPr>
        <w:numPr>
          <w:ilvl w:val="2"/>
          <w:numId w:val="6"/>
        </w:numPr>
        <w:ind w:left="0" w:firstLine="0"/>
        <w:rPr>
          <w:rFonts w:asciiTheme="minorHAnsi" w:hAnsiTheme="minorHAnsi" w:cstheme="minorHAnsi"/>
          <w:sz w:val="20"/>
        </w:rPr>
      </w:pPr>
      <w:r w:rsidRPr="007F7BDA">
        <w:rPr>
          <w:rFonts w:asciiTheme="minorHAnsi" w:hAnsiTheme="minorHAnsi" w:cstheme="minorHAnsi"/>
          <w:sz w:val="20"/>
        </w:rPr>
        <w:t>Onderstaande contactgegevens toevoegen aan de PIF:</w:t>
      </w:r>
    </w:p>
    <w:p w14:paraId="6156ABA6" w14:textId="77777777" w:rsidR="007F7BDA" w:rsidRPr="007F7BDA" w:rsidRDefault="007F7BDA" w:rsidP="007F7BDA">
      <w:pPr>
        <w:rPr>
          <w:rFonts w:asciiTheme="minorHAnsi" w:hAnsiTheme="minorHAnsi" w:cstheme="minorHAnsi"/>
          <w:b/>
          <w:sz w:val="20"/>
        </w:rPr>
      </w:pPr>
    </w:p>
    <w:p w14:paraId="5503DA0B" w14:textId="77777777" w:rsidR="007F7BDA" w:rsidRPr="007F7BDA" w:rsidRDefault="007F7BDA" w:rsidP="007F7BDA">
      <w:pPr>
        <w:rPr>
          <w:rFonts w:asciiTheme="minorHAnsi" w:hAnsiTheme="minorHAnsi" w:cstheme="minorHAnsi"/>
          <w:b/>
          <w:sz w:val="20"/>
        </w:rPr>
      </w:pPr>
      <w:r w:rsidRPr="007F7BDA">
        <w:rPr>
          <w:rFonts w:asciiTheme="minorHAnsi" w:hAnsiTheme="minorHAnsi" w:cstheme="minorHAnsi"/>
          <w:b/>
          <w:sz w:val="20"/>
        </w:rPr>
        <w:t xml:space="preserve">Klachten: </w:t>
      </w:r>
    </w:p>
    <w:p w14:paraId="0FD0B091" w14:textId="2729D352" w:rsidR="007F7BDA" w:rsidRPr="007F7BDA" w:rsidRDefault="000201AE" w:rsidP="007F7BDA">
      <w:pPr>
        <w:rPr>
          <w:rFonts w:asciiTheme="minorHAnsi" w:hAnsiTheme="minorHAnsi" w:cstheme="minorHAnsi"/>
          <w:sz w:val="20"/>
        </w:rPr>
      </w:pPr>
      <w:r>
        <w:rPr>
          <w:rFonts w:asciiTheme="minorHAnsi" w:hAnsiTheme="minorHAnsi" w:cstheme="minorHAnsi"/>
          <w:sz w:val="20"/>
        </w:rPr>
        <w:t xml:space="preserve">Bureau </w:t>
      </w:r>
      <w:proofErr w:type="spellStart"/>
      <w:r>
        <w:rPr>
          <w:rFonts w:asciiTheme="minorHAnsi" w:hAnsiTheme="minorHAnsi" w:cstheme="minorHAnsi"/>
          <w:sz w:val="20"/>
        </w:rPr>
        <w:t>Patiëntenbelangen</w:t>
      </w:r>
      <w:proofErr w:type="spellEnd"/>
      <w:r>
        <w:rPr>
          <w:rFonts w:asciiTheme="minorHAnsi" w:hAnsiTheme="minorHAnsi" w:cstheme="minorHAnsi"/>
          <w:sz w:val="20"/>
        </w:rPr>
        <w:t xml:space="preserve"> </w:t>
      </w:r>
    </w:p>
    <w:p w14:paraId="5412529D" w14:textId="3FA97694" w:rsidR="007F7BDA" w:rsidRPr="007F7BDA" w:rsidRDefault="007F7BDA" w:rsidP="007F7BDA">
      <w:pPr>
        <w:rPr>
          <w:rFonts w:asciiTheme="minorHAnsi" w:hAnsiTheme="minorHAnsi" w:cstheme="minorHAnsi"/>
          <w:sz w:val="20"/>
        </w:rPr>
      </w:pPr>
      <w:r w:rsidRPr="007F7BDA">
        <w:rPr>
          <w:rFonts w:asciiTheme="minorHAnsi" w:hAnsiTheme="minorHAnsi" w:cstheme="minorHAnsi"/>
          <w:sz w:val="20"/>
        </w:rPr>
        <w:t>Telefoonnummer: 0</w:t>
      </w:r>
      <w:r w:rsidR="000201AE">
        <w:rPr>
          <w:rFonts w:asciiTheme="minorHAnsi" w:hAnsiTheme="minorHAnsi" w:cstheme="minorHAnsi"/>
          <w:sz w:val="20"/>
        </w:rPr>
        <w:t>40-239 84 10</w:t>
      </w:r>
      <w:r w:rsidRPr="007F7BDA">
        <w:rPr>
          <w:rFonts w:asciiTheme="minorHAnsi" w:hAnsiTheme="minorHAnsi" w:cstheme="minorHAnsi"/>
          <w:sz w:val="20"/>
        </w:rPr>
        <w:t xml:space="preserve"> </w:t>
      </w:r>
    </w:p>
    <w:p w14:paraId="5DF823C1" w14:textId="5964D8F3" w:rsidR="007F7BDA" w:rsidRPr="007F7BDA" w:rsidRDefault="007F7BDA" w:rsidP="007F7BDA">
      <w:pPr>
        <w:rPr>
          <w:rFonts w:asciiTheme="minorHAnsi" w:hAnsiTheme="minorHAnsi" w:cstheme="minorHAnsi"/>
          <w:sz w:val="20"/>
        </w:rPr>
      </w:pPr>
      <w:r w:rsidRPr="007F7BDA">
        <w:rPr>
          <w:rFonts w:asciiTheme="minorHAnsi" w:hAnsiTheme="minorHAnsi" w:cstheme="minorHAnsi"/>
          <w:sz w:val="20"/>
        </w:rPr>
        <w:t xml:space="preserve">Bereikbaarheid: </w:t>
      </w:r>
      <w:r w:rsidR="000201AE">
        <w:rPr>
          <w:rFonts w:asciiTheme="minorHAnsi" w:hAnsiTheme="minorHAnsi" w:cstheme="minorHAnsi"/>
          <w:sz w:val="20"/>
        </w:rPr>
        <w:t>route 257</w:t>
      </w:r>
      <w:r w:rsidRPr="007F7BDA">
        <w:rPr>
          <w:rFonts w:asciiTheme="minorHAnsi" w:hAnsiTheme="minorHAnsi" w:cstheme="minorHAnsi"/>
          <w:sz w:val="20"/>
        </w:rPr>
        <w:t xml:space="preserve"> </w:t>
      </w:r>
    </w:p>
    <w:p w14:paraId="46544B23" w14:textId="77777777" w:rsidR="007F7BDA" w:rsidRPr="007F7BDA" w:rsidRDefault="007F7BDA" w:rsidP="007F7BDA">
      <w:pPr>
        <w:rPr>
          <w:rFonts w:asciiTheme="minorHAnsi" w:hAnsiTheme="minorHAnsi" w:cstheme="minorHAnsi"/>
          <w:sz w:val="20"/>
        </w:rPr>
      </w:pPr>
    </w:p>
    <w:p w14:paraId="2AD34EB7" w14:textId="77777777" w:rsidR="007F7BDA" w:rsidRPr="007F7BDA" w:rsidRDefault="007F7BDA" w:rsidP="007F7BDA">
      <w:pPr>
        <w:rPr>
          <w:rFonts w:asciiTheme="minorHAnsi" w:hAnsiTheme="minorHAnsi" w:cstheme="minorHAnsi"/>
          <w:b/>
          <w:sz w:val="20"/>
        </w:rPr>
      </w:pPr>
      <w:r w:rsidRPr="007F7BDA">
        <w:rPr>
          <w:rFonts w:asciiTheme="minorHAnsi" w:hAnsiTheme="minorHAnsi" w:cstheme="minorHAnsi"/>
          <w:b/>
          <w:sz w:val="20"/>
        </w:rPr>
        <w:t>Klachten over bescherming van uw persoonsgegevens:</w:t>
      </w:r>
    </w:p>
    <w:p w14:paraId="077F8386" w14:textId="4DBC9231" w:rsidR="007F7BDA" w:rsidRPr="007F7BDA" w:rsidRDefault="007F7BDA" w:rsidP="007F7BDA">
      <w:pPr>
        <w:rPr>
          <w:rFonts w:asciiTheme="minorHAnsi" w:hAnsiTheme="minorHAnsi" w:cstheme="minorHAnsi"/>
          <w:sz w:val="20"/>
        </w:rPr>
      </w:pPr>
      <w:r w:rsidRPr="007F7BDA">
        <w:rPr>
          <w:rFonts w:asciiTheme="minorHAnsi" w:hAnsiTheme="minorHAnsi" w:cstheme="minorHAnsi"/>
          <w:sz w:val="20"/>
        </w:rPr>
        <w:t>Functionaris gegevensbescherming C</w:t>
      </w:r>
      <w:r w:rsidR="000201AE">
        <w:rPr>
          <w:rFonts w:asciiTheme="minorHAnsi" w:hAnsiTheme="minorHAnsi" w:cstheme="minorHAnsi"/>
          <w:sz w:val="20"/>
        </w:rPr>
        <w:t>ZE</w:t>
      </w:r>
    </w:p>
    <w:p w14:paraId="41E55245" w14:textId="1300D09F" w:rsidR="007F7BDA" w:rsidRPr="007F7BDA" w:rsidRDefault="007F7BDA" w:rsidP="007F7BDA">
      <w:pPr>
        <w:rPr>
          <w:rFonts w:asciiTheme="minorHAnsi" w:hAnsiTheme="minorHAnsi" w:cstheme="minorHAnsi"/>
          <w:sz w:val="20"/>
        </w:rPr>
      </w:pPr>
      <w:r w:rsidRPr="007F7BDA">
        <w:rPr>
          <w:rFonts w:asciiTheme="minorHAnsi" w:hAnsiTheme="minorHAnsi" w:cstheme="minorHAnsi"/>
          <w:sz w:val="20"/>
        </w:rPr>
        <w:t xml:space="preserve">E-mail: </w:t>
      </w:r>
      <w:r w:rsidR="000201AE">
        <w:rPr>
          <w:rFonts w:asciiTheme="minorHAnsi" w:hAnsiTheme="minorHAnsi" w:cstheme="minorHAnsi"/>
          <w:sz w:val="20"/>
        </w:rPr>
        <w:t>fg</w:t>
      </w:r>
      <w:r w:rsidRPr="007F7BDA">
        <w:rPr>
          <w:rFonts w:asciiTheme="minorHAnsi" w:hAnsiTheme="minorHAnsi" w:cstheme="minorHAnsi"/>
          <w:sz w:val="20"/>
        </w:rPr>
        <w:t>@c</w:t>
      </w:r>
      <w:r w:rsidR="000201AE">
        <w:rPr>
          <w:rFonts w:asciiTheme="minorHAnsi" w:hAnsiTheme="minorHAnsi" w:cstheme="minorHAnsi"/>
          <w:sz w:val="20"/>
        </w:rPr>
        <w:t>atharinaziekenhuis</w:t>
      </w:r>
      <w:r w:rsidRPr="007F7BDA">
        <w:rPr>
          <w:rFonts w:asciiTheme="minorHAnsi" w:hAnsiTheme="minorHAnsi" w:cstheme="minorHAnsi"/>
          <w:sz w:val="20"/>
        </w:rPr>
        <w:t>.nl</w:t>
      </w:r>
    </w:p>
    <w:p w14:paraId="1591E973" w14:textId="77777777" w:rsidR="007F7BDA" w:rsidRPr="007F7BDA" w:rsidRDefault="007F7BDA" w:rsidP="007F7BDA">
      <w:pPr>
        <w:rPr>
          <w:rFonts w:asciiTheme="minorHAnsi" w:hAnsiTheme="minorHAnsi" w:cstheme="minorHAnsi"/>
          <w:sz w:val="20"/>
        </w:rPr>
      </w:pPr>
    </w:p>
    <w:p w14:paraId="19B5A617" w14:textId="77777777" w:rsidR="007F7BDA" w:rsidRPr="007F7BDA" w:rsidRDefault="007F7BDA" w:rsidP="007F7BDA">
      <w:pPr>
        <w:rPr>
          <w:rFonts w:asciiTheme="minorHAnsi" w:hAnsiTheme="minorHAnsi" w:cstheme="minorHAnsi"/>
          <w:sz w:val="20"/>
        </w:rPr>
      </w:pPr>
      <w:r w:rsidRPr="007F7BDA">
        <w:rPr>
          <w:rFonts w:asciiTheme="minorHAnsi" w:hAnsiTheme="minorHAnsi" w:cstheme="minorHAnsi"/>
          <w:sz w:val="20"/>
        </w:rPr>
        <w:t>Voor algemene informatie over uw rechten bij verwerking van uw persoonsgegevens kunt u de website van de Autoriteit Persoonsgegevens raadplegen (https://www.autoriteitpersoonsgegevens.nl/ )</w:t>
      </w:r>
    </w:p>
    <w:p w14:paraId="68B17481" w14:textId="77777777" w:rsidR="007F7BDA" w:rsidRPr="007F7BDA" w:rsidRDefault="007F7BDA" w:rsidP="007F7BDA">
      <w:pPr>
        <w:rPr>
          <w:rFonts w:asciiTheme="minorHAnsi" w:hAnsiTheme="minorHAnsi" w:cstheme="minorHAnsi"/>
          <w:sz w:val="20"/>
        </w:rPr>
      </w:pPr>
      <w:r w:rsidRPr="007F7BDA">
        <w:rPr>
          <w:rFonts w:asciiTheme="minorHAnsi" w:hAnsiTheme="minorHAnsi" w:cstheme="minorHAnsi"/>
          <w:sz w:val="20"/>
        </w:rPr>
        <w:t>Telefoonnummer: 0900-2001201</w:t>
      </w:r>
    </w:p>
    <w:p w14:paraId="7ACF62E2" w14:textId="77777777" w:rsidR="007F7BDA" w:rsidRPr="007F7BDA" w:rsidRDefault="007F7BDA" w:rsidP="007F7BDA">
      <w:pPr>
        <w:rPr>
          <w:rFonts w:asciiTheme="minorHAnsi" w:hAnsiTheme="minorHAnsi" w:cstheme="minorHAnsi"/>
          <w:sz w:val="20"/>
        </w:rPr>
      </w:pPr>
    </w:p>
    <w:p w14:paraId="01117922" w14:textId="6128A3FE" w:rsidR="007F7BDA" w:rsidRPr="007F7BDA" w:rsidRDefault="007F7BDA" w:rsidP="007F7BDA">
      <w:pPr>
        <w:rPr>
          <w:rFonts w:asciiTheme="minorHAnsi" w:hAnsiTheme="minorHAnsi" w:cstheme="minorHAnsi"/>
          <w:b/>
          <w:sz w:val="20"/>
        </w:rPr>
      </w:pPr>
      <w:r w:rsidRPr="007F7BDA">
        <w:rPr>
          <w:rFonts w:asciiTheme="minorHAnsi" w:hAnsiTheme="minorHAnsi" w:cstheme="minorHAnsi"/>
          <w:b/>
          <w:sz w:val="20"/>
        </w:rPr>
        <w:t>Contactgegevens voor C</w:t>
      </w:r>
      <w:r w:rsidR="000201AE">
        <w:rPr>
          <w:rFonts w:asciiTheme="minorHAnsi" w:hAnsiTheme="minorHAnsi" w:cstheme="minorHAnsi"/>
          <w:b/>
          <w:sz w:val="20"/>
        </w:rPr>
        <w:t>ZE</w:t>
      </w:r>
    </w:p>
    <w:p w14:paraId="1660B8BD" w14:textId="77777777" w:rsidR="007F7BDA" w:rsidRPr="007F7BDA" w:rsidRDefault="007F7BDA" w:rsidP="007F7BDA">
      <w:pPr>
        <w:rPr>
          <w:rFonts w:asciiTheme="minorHAnsi" w:hAnsiTheme="minorHAnsi" w:cstheme="minorHAnsi"/>
          <w:sz w:val="20"/>
        </w:rPr>
      </w:pPr>
      <w:r w:rsidRPr="007F7BDA">
        <w:rPr>
          <w:rFonts w:asciiTheme="minorHAnsi" w:hAnsiTheme="minorHAnsi" w:cstheme="minorHAnsi"/>
          <w:sz w:val="20"/>
        </w:rPr>
        <w:t>Naam lokale hoofdonderzoeker</w:t>
      </w:r>
    </w:p>
    <w:p w14:paraId="179BE4A9" w14:textId="63665EAB" w:rsidR="007F7BDA" w:rsidRPr="007F7BDA" w:rsidRDefault="007F7BDA" w:rsidP="007F7BDA">
      <w:pPr>
        <w:rPr>
          <w:rFonts w:asciiTheme="minorHAnsi" w:hAnsiTheme="minorHAnsi" w:cstheme="minorHAnsi"/>
          <w:sz w:val="20"/>
        </w:rPr>
      </w:pPr>
      <w:r w:rsidRPr="007F7BDA">
        <w:rPr>
          <w:rFonts w:asciiTheme="minorHAnsi" w:hAnsiTheme="minorHAnsi" w:cstheme="minorHAnsi"/>
          <w:sz w:val="20"/>
        </w:rPr>
        <w:t>Ca</w:t>
      </w:r>
      <w:r w:rsidR="000201AE">
        <w:rPr>
          <w:rFonts w:asciiTheme="minorHAnsi" w:hAnsiTheme="minorHAnsi" w:cstheme="minorHAnsi"/>
          <w:sz w:val="20"/>
        </w:rPr>
        <w:t>tharina Z</w:t>
      </w:r>
      <w:r w:rsidRPr="007F7BDA">
        <w:rPr>
          <w:rFonts w:asciiTheme="minorHAnsi" w:hAnsiTheme="minorHAnsi" w:cstheme="minorHAnsi"/>
          <w:sz w:val="20"/>
        </w:rPr>
        <w:t>iekenhuis</w:t>
      </w:r>
      <w:r w:rsidR="000201AE">
        <w:rPr>
          <w:rFonts w:asciiTheme="minorHAnsi" w:hAnsiTheme="minorHAnsi" w:cstheme="minorHAnsi"/>
          <w:sz w:val="20"/>
        </w:rPr>
        <w:t xml:space="preserve"> Eindhoven</w:t>
      </w:r>
    </w:p>
    <w:p w14:paraId="529FD6A3" w14:textId="77777777" w:rsidR="007F7BDA" w:rsidRPr="007F7BDA" w:rsidRDefault="007F7BDA" w:rsidP="007F7BDA">
      <w:pPr>
        <w:rPr>
          <w:rFonts w:asciiTheme="minorHAnsi" w:hAnsiTheme="minorHAnsi" w:cstheme="minorHAnsi"/>
          <w:sz w:val="20"/>
        </w:rPr>
      </w:pPr>
      <w:r w:rsidRPr="007F7BDA">
        <w:rPr>
          <w:rFonts w:asciiTheme="minorHAnsi" w:hAnsiTheme="minorHAnsi" w:cstheme="minorHAnsi"/>
          <w:sz w:val="20"/>
        </w:rPr>
        <w:t>Afdeling:</w:t>
      </w:r>
    </w:p>
    <w:p w14:paraId="58FA05FD" w14:textId="77777777" w:rsidR="007F7BDA" w:rsidRPr="007F7BDA" w:rsidRDefault="007F7BDA" w:rsidP="007F7BDA">
      <w:pPr>
        <w:rPr>
          <w:rFonts w:asciiTheme="minorHAnsi" w:hAnsiTheme="minorHAnsi" w:cstheme="minorHAnsi"/>
          <w:sz w:val="20"/>
        </w:rPr>
      </w:pPr>
      <w:r w:rsidRPr="007F7BDA">
        <w:rPr>
          <w:rFonts w:asciiTheme="minorHAnsi" w:hAnsiTheme="minorHAnsi" w:cstheme="minorHAnsi"/>
          <w:sz w:val="20"/>
        </w:rPr>
        <w:t>Tel:</w:t>
      </w:r>
    </w:p>
    <w:p w14:paraId="0AC4AA1B" w14:textId="77777777" w:rsidR="007F7BDA" w:rsidRPr="007F7BDA" w:rsidRDefault="007F7BDA" w:rsidP="007F7BDA">
      <w:pPr>
        <w:rPr>
          <w:rFonts w:asciiTheme="minorHAnsi" w:hAnsiTheme="minorHAnsi" w:cstheme="minorHAnsi"/>
          <w:sz w:val="20"/>
        </w:rPr>
      </w:pPr>
      <w:r w:rsidRPr="007F7BDA">
        <w:rPr>
          <w:rFonts w:asciiTheme="minorHAnsi" w:hAnsiTheme="minorHAnsi" w:cstheme="minorHAnsi"/>
          <w:sz w:val="20"/>
        </w:rPr>
        <w:t>E-mail:</w:t>
      </w:r>
    </w:p>
    <w:p w14:paraId="35BE9691" w14:textId="77777777" w:rsidR="007F7BDA" w:rsidRPr="007F7BDA" w:rsidRDefault="007F7BDA" w:rsidP="007F7BDA">
      <w:pPr>
        <w:rPr>
          <w:rFonts w:asciiTheme="minorHAnsi" w:hAnsiTheme="minorHAnsi" w:cstheme="minorHAnsi"/>
          <w:sz w:val="20"/>
        </w:rPr>
      </w:pPr>
    </w:p>
    <w:p w14:paraId="6BA2FA76" w14:textId="77777777" w:rsidR="007F7BDA" w:rsidRPr="007F7BDA" w:rsidRDefault="007F7BDA" w:rsidP="007F7BDA">
      <w:pPr>
        <w:rPr>
          <w:rFonts w:asciiTheme="minorHAnsi" w:hAnsiTheme="minorHAnsi" w:cstheme="minorHAnsi"/>
          <w:b/>
          <w:sz w:val="20"/>
        </w:rPr>
      </w:pPr>
      <w:r w:rsidRPr="007F7BDA">
        <w:rPr>
          <w:rFonts w:asciiTheme="minorHAnsi" w:hAnsiTheme="minorHAnsi" w:cstheme="minorHAnsi"/>
          <w:b/>
          <w:sz w:val="20"/>
        </w:rPr>
        <w:t>Research verpleegkundige:</w:t>
      </w:r>
    </w:p>
    <w:p w14:paraId="666F6D23" w14:textId="77777777" w:rsidR="007F7BDA" w:rsidRPr="007F7BDA" w:rsidRDefault="007F7BDA" w:rsidP="007F7BDA">
      <w:pPr>
        <w:rPr>
          <w:rFonts w:asciiTheme="minorHAnsi" w:hAnsiTheme="minorHAnsi" w:cstheme="minorHAnsi"/>
          <w:sz w:val="20"/>
        </w:rPr>
      </w:pPr>
    </w:p>
    <w:p w14:paraId="5BBAC3AF" w14:textId="77777777" w:rsidR="007F7BDA" w:rsidRPr="007F7BDA" w:rsidRDefault="007F7BDA" w:rsidP="007F7BDA">
      <w:pPr>
        <w:rPr>
          <w:rFonts w:asciiTheme="minorHAnsi" w:hAnsiTheme="minorHAnsi" w:cstheme="minorHAnsi"/>
          <w:b/>
          <w:sz w:val="20"/>
        </w:rPr>
      </w:pPr>
      <w:r w:rsidRPr="007F7BDA">
        <w:rPr>
          <w:rFonts w:asciiTheme="minorHAnsi" w:hAnsiTheme="minorHAnsi" w:cstheme="minorHAnsi"/>
          <w:b/>
          <w:sz w:val="20"/>
        </w:rPr>
        <w:t>Onafhankelijke arts:</w:t>
      </w:r>
    </w:p>
    <w:p w14:paraId="728BD9B8" w14:textId="77777777" w:rsidR="007F7BDA" w:rsidRPr="007F7BDA" w:rsidRDefault="007F7BDA" w:rsidP="00E5370D">
      <w:pPr>
        <w:rPr>
          <w:rFonts w:asciiTheme="minorHAnsi" w:hAnsiTheme="minorHAnsi"/>
        </w:rPr>
      </w:pPr>
    </w:p>
    <w:p w14:paraId="716AC460" w14:textId="77777777" w:rsidR="00E5370D" w:rsidRDefault="00E5370D" w:rsidP="00E5370D">
      <w:pPr>
        <w:rPr>
          <w:rFonts w:ascii="Calibri" w:hAnsi="Calibri"/>
        </w:rPr>
      </w:pPr>
    </w:p>
    <w:p w14:paraId="27FC96A1" w14:textId="77777777" w:rsidR="00E5370D" w:rsidRDefault="00E5370D" w:rsidP="00E5370D">
      <w:pPr>
        <w:rPr>
          <w:rFonts w:ascii="Calibri" w:hAnsi="Calibri"/>
        </w:rPr>
      </w:pPr>
    </w:p>
    <w:p w14:paraId="38247D5A" w14:textId="77777777" w:rsidR="00E5370D" w:rsidRDefault="00E5370D" w:rsidP="00E5370D">
      <w:pPr>
        <w:rPr>
          <w:rFonts w:ascii="Calibri" w:hAnsi="Calibri"/>
        </w:rPr>
      </w:pPr>
    </w:p>
    <w:p w14:paraId="622059DD" w14:textId="77777777" w:rsidR="00E5370D" w:rsidRDefault="00E5370D" w:rsidP="00E5370D">
      <w:pPr>
        <w:rPr>
          <w:rFonts w:ascii="Calibri" w:hAnsi="Calibri"/>
        </w:rPr>
      </w:pPr>
    </w:p>
    <w:p w14:paraId="312A6CD8" w14:textId="77777777" w:rsidR="00E5370D" w:rsidRDefault="00E5370D" w:rsidP="00E5370D">
      <w:pPr>
        <w:rPr>
          <w:rFonts w:ascii="Calibri" w:hAnsi="Calibri"/>
        </w:rPr>
      </w:pPr>
    </w:p>
    <w:p w14:paraId="439E6925" w14:textId="77777777" w:rsidR="00E5370D" w:rsidRDefault="00E5370D" w:rsidP="00E5370D">
      <w:pPr>
        <w:rPr>
          <w:rFonts w:ascii="Calibri" w:hAnsi="Calibri"/>
        </w:rPr>
      </w:pPr>
    </w:p>
    <w:p w14:paraId="2F347FA4" w14:textId="77777777" w:rsidR="00E5370D" w:rsidRDefault="00E5370D" w:rsidP="00E5370D">
      <w:pPr>
        <w:rPr>
          <w:rFonts w:ascii="Calibri" w:hAnsi="Calibri"/>
        </w:rPr>
      </w:pPr>
    </w:p>
    <w:p w14:paraId="0C119032" w14:textId="77777777" w:rsidR="00E5370D" w:rsidRDefault="00E5370D" w:rsidP="00E5370D">
      <w:pPr>
        <w:rPr>
          <w:rFonts w:ascii="Calibri" w:hAnsi="Calibri"/>
        </w:rPr>
      </w:pPr>
    </w:p>
    <w:p w14:paraId="18D58AEF" w14:textId="77777777" w:rsidR="00E5370D" w:rsidRDefault="00E5370D" w:rsidP="00E5370D">
      <w:pPr>
        <w:rPr>
          <w:rFonts w:ascii="Calibri" w:hAnsi="Calibri"/>
        </w:rPr>
      </w:pPr>
    </w:p>
    <w:p w14:paraId="4E5A1F2D" w14:textId="0E0ED9BC" w:rsidR="003305AD" w:rsidRPr="00533626" w:rsidRDefault="003305AD" w:rsidP="00533626">
      <w:pPr>
        <w:rPr>
          <w:rFonts w:ascii="Calibri" w:hAnsi="Calibri"/>
          <w:szCs w:val="22"/>
        </w:rPr>
      </w:pPr>
    </w:p>
    <w:sectPr w:rsidR="003305AD" w:rsidRPr="00533626" w:rsidSect="00E20FB7">
      <w:headerReference w:type="default" r:id="rId11"/>
      <w:type w:val="continuous"/>
      <w:pgSz w:w="11906" w:h="16838" w:code="9"/>
      <w:pgMar w:top="3544" w:right="1985" w:bottom="1331" w:left="1701" w:header="709" w:footer="578" w:gutter="0"/>
      <w:cols w:space="312"/>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DFE8A" w14:textId="77777777" w:rsidR="00533626" w:rsidRDefault="00533626" w:rsidP="005F5928">
      <w:r>
        <w:separator/>
      </w:r>
    </w:p>
  </w:endnote>
  <w:endnote w:type="continuationSeparator" w:id="0">
    <w:p w14:paraId="0954EE21" w14:textId="77777777" w:rsidR="00533626" w:rsidRDefault="00533626" w:rsidP="005F5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B8FC5" w14:textId="77777777" w:rsidR="007C6BB8" w:rsidRPr="00B12C83" w:rsidRDefault="00B12C83" w:rsidP="00B12C83">
    <w:pPr>
      <w:pStyle w:val="Voettekst"/>
      <w:tabs>
        <w:tab w:val="clear" w:pos="9072"/>
        <w:tab w:val="right" w:pos="8220"/>
      </w:tabs>
      <w:ind w:right="-285"/>
    </w:pPr>
    <w:r w:rsidRPr="00FC4789">
      <w:t xml:space="preserve">pagina </w:t>
    </w:r>
    <w:r w:rsidRPr="00FC4789">
      <w:fldChar w:fldCharType="begin"/>
    </w:r>
    <w:r w:rsidRPr="00FC4789">
      <w:instrText xml:space="preserve"> PAGE   \* MERGEFORMAT </w:instrText>
    </w:r>
    <w:r w:rsidRPr="00FC4789">
      <w:fldChar w:fldCharType="separate"/>
    </w:r>
    <w:r>
      <w:t>1</w:t>
    </w:r>
    <w:r w:rsidRPr="00FC4789">
      <w:fldChar w:fldCharType="end"/>
    </w:r>
    <w:r w:rsidRPr="00FC4789">
      <w:t xml:space="preserve"> van </w:t>
    </w:r>
    <w:fldSimple w:instr=" NUMPAGES   \* MERGEFORMAT ">
      <w:r w:rsidR="007D3705">
        <w:rPr>
          <w:noProof/>
        </w:rPr>
        <w:t>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E80E3" w14:textId="77777777" w:rsidR="007C6BB8" w:rsidRPr="00B12C83" w:rsidRDefault="00B12C83" w:rsidP="00B12C83">
    <w:pPr>
      <w:pStyle w:val="Voettekst"/>
      <w:ind w:right="-1135"/>
    </w:pPr>
    <w:r w:rsidRPr="00FC4789">
      <w:t xml:space="preserve">pagina </w:t>
    </w:r>
    <w:r w:rsidRPr="00FC4789">
      <w:fldChar w:fldCharType="begin"/>
    </w:r>
    <w:r w:rsidRPr="00FC4789">
      <w:instrText xml:space="preserve"> PAGE   \* MERGEFORMAT </w:instrText>
    </w:r>
    <w:r w:rsidRPr="00FC4789">
      <w:fldChar w:fldCharType="separate"/>
    </w:r>
    <w:r w:rsidR="007D3705">
      <w:rPr>
        <w:noProof/>
      </w:rPr>
      <w:t>1</w:t>
    </w:r>
    <w:r w:rsidRPr="00FC4789">
      <w:fldChar w:fldCharType="end"/>
    </w:r>
    <w:r w:rsidRPr="00FC4789">
      <w:t xml:space="preserve"> van </w:t>
    </w:r>
    <w:fldSimple w:instr=" NUMPAGES   \* MERGEFORMAT ">
      <w:r w:rsidR="007D3705">
        <w:rPr>
          <w:noProof/>
        </w:rP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D15B7" w14:textId="77777777" w:rsidR="00533626" w:rsidRDefault="00533626" w:rsidP="005F5928">
      <w:r>
        <w:separator/>
      </w:r>
    </w:p>
  </w:footnote>
  <w:footnote w:type="continuationSeparator" w:id="0">
    <w:p w14:paraId="624E64AA" w14:textId="77777777" w:rsidR="00533626" w:rsidRDefault="00533626" w:rsidP="005F59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91460" w14:textId="77777777" w:rsidR="007C6BB8" w:rsidRPr="00BB6E52" w:rsidRDefault="002372F3" w:rsidP="00BB6E52">
    <w:pPr>
      <w:spacing w:line="200" w:lineRule="exact"/>
      <w:rPr>
        <w:b/>
        <w:sz w:val="12"/>
        <w:szCs w:val="12"/>
      </w:rPr>
    </w:pPr>
    <w:r>
      <w:rPr>
        <w:noProof/>
        <w:sz w:val="12"/>
        <w:szCs w:val="12"/>
      </w:rPr>
      <w:drawing>
        <wp:anchor distT="0" distB="0" distL="114300" distR="114300" simplePos="0" relativeHeight="251664384" behindDoc="1" locked="0" layoutInCell="1" allowOverlap="1" wp14:anchorId="47CF8906" wp14:editId="7FC898CC">
          <wp:simplePos x="0" y="0"/>
          <wp:positionH relativeFrom="column">
            <wp:posOffset>-1080135</wp:posOffset>
          </wp:positionH>
          <wp:positionV relativeFrom="paragraph">
            <wp:posOffset>-450215</wp:posOffset>
          </wp:positionV>
          <wp:extent cx="7555834" cy="10692458"/>
          <wp:effectExtent l="0" t="0" r="1270" b="127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R BG VOORBLAD.pdf"/>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834" cy="106924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2CE49" w14:textId="77777777" w:rsidR="007C6BB8" w:rsidRDefault="00154180">
    <w:r>
      <w:rPr>
        <w:noProof/>
        <w:sz w:val="12"/>
        <w:szCs w:val="12"/>
      </w:rPr>
      <w:drawing>
        <wp:anchor distT="0" distB="0" distL="114300" distR="114300" simplePos="0" relativeHeight="251666432" behindDoc="1" locked="0" layoutInCell="1" allowOverlap="1" wp14:anchorId="4D9AC059" wp14:editId="44D1E216">
          <wp:simplePos x="0" y="0"/>
          <wp:positionH relativeFrom="column">
            <wp:posOffset>-1080135</wp:posOffset>
          </wp:positionH>
          <wp:positionV relativeFrom="paragraph">
            <wp:posOffset>-450215</wp:posOffset>
          </wp:positionV>
          <wp:extent cx="7556438" cy="10693313"/>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R BG VOORBLAD.pdf"/>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438" cy="106933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761A6"/>
    <w:multiLevelType w:val="hybridMultilevel"/>
    <w:tmpl w:val="E0E8E71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1B6E7EDC"/>
    <w:multiLevelType w:val="hybridMultilevel"/>
    <w:tmpl w:val="FDDA24D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1CB502A9"/>
    <w:multiLevelType w:val="hybridMultilevel"/>
    <w:tmpl w:val="307A0D3A"/>
    <w:lvl w:ilvl="0" w:tplc="8B76CB58">
      <w:start w:val="3"/>
      <w:numFmt w:val="decimal"/>
      <w:lvlText w:val="%1."/>
      <w:lvlJc w:val="left"/>
      <w:pPr>
        <w:tabs>
          <w:tab w:val="num" w:pos="720"/>
        </w:tabs>
        <w:ind w:left="720" w:hanging="360"/>
      </w:pPr>
      <w:rPr>
        <w:strike w:val="0"/>
        <w:dstrike w:val="0"/>
        <w:u w:val="none"/>
        <w:effect w:val="none"/>
      </w:rPr>
    </w:lvl>
    <w:lvl w:ilvl="1" w:tplc="04130005">
      <w:start w:val="1"/>
      <w:numFmt w:val="bullet"/>
      <w:lvlText w:val=""/>
      <w:lvlJc w:val="left"/>
      <w:pPr>
        <w:tabs>
          <w:tab w:val="num" w:pos="2148"/>
        </w:tabs>
        <w:ind w:left="2148" w:hanging="360"/>
      </w:pPr>
      <w:rPr>
        <w:rFonts w:ascii="Wingdings" w:hAnsi="Wingdings" w:hint="default"/>
        <w:strike w:val="0"/>
        <w:dstrike w:val="0"/>
        <w:u w:val="none"/>
        <w:effect w:val="none"/>
      </w:rPr>
    </w:lvl>
    <w:lvl w:ilvl="2" w:tplc="C922C3FA">
      <w:numFmt w:val="bullet"/>
      <w:lvlText w:val="-"/>
      <w:lvlJc w:val="left"/>
      <w:pPr>
        <w:ind w:left="2340" w:hanging="360"/>
      </w:pPr>
      <w:rPr>
        <w:rFonts w:ascii="Tahoma" w:eastAsia="Times New Roman" w:hAnsi="Tahoma" w:cs="Tahoma" w:hint="default"/>
      </w:rPr>
    </w:lvl>
    <w:lvl w:ilvl="3" w:tplc="5734F516">
      <w:start w:val="1"/>
      <w:numFmt w:val="decimal"/>
      <w:lvlText w:val="%4."/>
      <w:lvlJc w:val="left"/>
      <w:pPr>
        <w:tabs>
          <w:tab w:val="num" w:pos="2880"/>
        </w:tabs>
        <w:ind w:left="2880" w:hanging="360"/>
      </w:pPr>
    </w:lvl>
    <w:lvl w:ilvl="4" w:tplc="E8D25BF2">
      <w:start w:val="1"/>
      <w:numFmt w:val="lowerLetter"/>
      <w:lvlText w:val="%5."/>
      <w:lvlJc w:val="left"/>
      <w:pPr>
        <w:tabs>
          <w:tab w:val="num" w:pos="3600"/>
        </w:tabs>
        <w:ind w:left="3600" w:hanging="360"/>
      </w:pPr>
    </w:lvl>
    <w:lvl w:ilvl="5" w:tplc="D7209AC2">
      <w:start w:val="1"/>
      <w:numFmt w:val="lowerRoman"/>
      <w:lvlText w:val="%6."/>
      <w:lvlJc w:val="right"/>
      <w:pPr>
        <w:tabs>
          <w:tab w:val="num" w:pos="4320"/>
        </w:tabs>
        <w:ind w:left="4320" w:hanging="180"/>
      </w:pPr>
    </w:lvl>
    <w:lvl w:ilvl="6" w:tplc="7626F724">
      <w:start w:val="1"/>
      <w:numFmt w:val="decimal"/>
      <w:lvlText w:val="%7."/>
      <w:lvlJc w:val="left"/>
      <w:pPr>
        <w:tabs>
          <w:tab w:val="num" w:pos="5040"/>
        </w:tabs>
        <w:ind w:left="5040" w:hanging="360"/>
      </w:pPr>
    </w:lvl>
    <w:lvl w:ilvl="7" w:tplc="DF926114">
      <w:start w:val="1"/>
      <w:numFmt w:val="lowerLetter"/>
      <w:lvlText w:val="%8."/>
      <w:lvlJc w:val="left"/>
      <w:pPr>
        <w:tabs>
          <w:tab w:val="num" w:pos="5760"/>
        </w:tabs>
        <w:ind w:left="5760" w:hanging="360"/>
      </w:pPr>
    </w:lvl>
    <w:lvl w:ilvl="8" w:tplc="921A7AD4">
      <w:start w:val="1"/>
      <w:numFmt w:val="lowerRoman"/>
      <w:lvlText w:val="%9."/>
      <w:lvlJc w:val="right"/>
      <w:pPr>
        <w:tabs>
          <w:tab w:val="num" w:pos="6480"/>
        </w:tabs>
        <w:ind w:left="6480" w:hanging="180"/>
      </w:pPr>
    </w:lvl>
  </w:abstractNum>
  <w:abstractNum w:abstractNumId="3" w15:restartNumberingAfterBreak="0">
    <w:nsid w:val="1CB87F40"/>
    <w:multiLevelType w:val="hybridMultilevel"/>
    <w:tmpl w:val="084CC030"/>
    <w:lvl w:ilvl="0" w:tplc="9B4AF052">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9316E9A"/>
    <w:multiLevelType w:val="hybridMultilevel"/>
    <w:tmpl w:val="C25E46DE"/>
    <w:lvl w:ilvl="0" w:tplc="2B107FF6">
      <w:start w:val="1"/>
      <w:numFmt w:val="bullet"/>
      <w:pStyle w:val="Copsomming"/>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B032258"/>
    <w:multiLevelType w:val="hybridMultilevel"/>
    <w:tmpl w:val="478A0388"/>
    <w:lvl w:ilvl="0" w:tplc="C624D91A">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1"/>
  </w:num>
  <w:num w:numId="5">
    <w:abstractNumId w:val="0"/>
  </w:num>
  <w:num w:numId="6">
    <w:abstractNumId w:val="2"/>
    <w:lvlOverride w:ilvl="0">
      <w:startOverride w:val="3"/>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626"/>
    <w:rsid w:val="0000204B"/>
    <w:rsid w:val="00003771"/>
    <w:rsid w:val="00003B5C"/>
    <w:rsid w:val="000111DF"/>
    <w:rsid w:val="00013C28"/>
    <w:rsid w:val="000149D1"/>
    <w:rsid w:val="00015BB5"/>
    <w:rsid w:val="00016B31"/>
    <w:rsid w:val="00017509"/>
    <w:rsid w:val="000175F1"/>
    <w:rsid w:val="0001767A"/>
    <w:rsid w:val="000201AE"/>
    <w:rsid w:val="00022436"/>
    <w:rsid w:val="0003175E"/>
    <w:rsid w:val="00033D2C"/>
    <w:rsid w:val="000368CF"/>
    <w:rsid w:val="00044D6E"/>
    <w:rsid w:val="000531B7"/>
    <w:rsid w:val="000609EC"/>
    <w:rsid w:val="00060FBA"/>
    <w:rsid w:val="0006225D"/>
    <w:rsid w:val="00065D93"/>
    <w:rsid w:val="000678F9"/>
    <w:rsid w:val="00070551"/>
    <w:rsid w:val="00072B9D"/>
    <w:rsid w:val="00073F1C"/>
    <w:rsid w:val="00076CFE"/>
    <w:rsid w:val="00081749"/>
    <w:rsid w:val="000826C4"/>
    <w:rsid w:val="0008378D"/>
    <w:rsid w:val="00084020"/>
    <w:rsid w:val="00084CD2"/>
    <w:rsid w:val="00084CEA"/>
    <w:rsid w:val="000855EA"/>
    <w:rsid w:val="00086321"/>
    <w:rsid w:val="00091734"/>
    <w:rsid w:val="00094DBA"/>
    <w:rsid w:val="00095C78"/>
    <w:rsid w:val="000966B4"/>
    <w:rsid w:val="000A1D90"/>
    <w:rsid w:val="000A2203"/>
    <w:rsid w:val="000A5863"/>
    <w:rsid w:val="000A74EE"/>
    <w:rsid w:val="000A76C8"/>
    <w:rsid w:val="000B1038"/>
    <w:rsid w:val="000B1506"/>
    <w:rsid w:val="000B20EC"/>
    <w:rsid w:val="000B2750"/>
    <w:rsid w:val="000B2F48"/>
    <w:rsid w:val="000B54B9"/>
    <w:rsid w:val="000C2926"/>
    <w:rsid w:val="000D63F1"/>
    <w:rsid w:val="000D672D"/>
    <w:rsid w:val="000E0146"/>
    <w:rsid w:val="000E3194"/>
    <w:rsid w:val="000E4F7D"/>
    <w:rsid w:val="000E7161"/>
    <w:rsid w:val="000F29C8"/>
    <w:rsid w:val="000F5675"/>
    <w:rsid w:val="000F7790"/>
    <w:rsid w:val="00100841"/>
    <w:rsid w:val="00102749"/>
    <w:rsid w:val="00102A05"/>
    <w:rsid w:val="0010462C"/>
    <w:rsid w:val="00105FB1"/>
    <w:rsid w:val="00112CC3"/>
    <w:rsid w:val="001131AA"/>
    <w:rsid w:val="00120A3C"/>
    <w:rsid w:val="0012131B"/>
    <w:rsid w:val="00123775"/>
    <w:rsid w:val="00131812"/>
    <w:rsid w:val="00133CA2"/>
    <w:rsid w:val="00133DEA"/>
    <w:rsid w:val="00134962"/>
    <w:rsid w:val="00135445"/>
    <w:rsid w:val="00136C49"/>
    <w:rsid w:val="001375CF"/>
    <w:rsid w:val="00152F44"/>
    <w:rsid w:val="0015324F"/>
    <w:rsid w:val="00154180"/>
    <w:rsid w:val="0015446A"/>
    <w:rsid w:val="0015650C"/>
    <w:rsid w:val="001573F6"/>
    <w:rsid w:val="00157865"/>
    <w:rsid w:val="00160063"/>
    <w:rsid w:val="00162EC6"/>
    <w:rsid w:val="00163706"/>
    <w:rsid w:val="00164AC5"/>
    <w:rsid w:val="001674E9"/>
    <w:rsid w:val="00171711"/>
    <w:rsid w:val="00173B72"/>
    <w:rsid w:val="00175014"/>
    <w:rsid w:val="001755F4"/>
    <w:rsid w:val="001772A6"/>
    <w:rsid w:val="001831C3"/>
    <w:rsid w:val="0019006D"/>
    <w:rsid w:val="00191B39"/>
    <w:rsid w:val="00194DB5"/>
    <w:rsid w:val="0019768B"/>
    <w:rsid w:val="001A68E7"/>
    <w:rsid w:val="001A7300"/>
    <w:rsid w:val="001B2CB1"/>
    <w:rsid w:val="001C4864"/>
    <w:rsid w:val="001C4AD4"/>
    <w:rsid w:val="001C662F"/>
    <w:rsid w:val="001D0E8E"/>
    <w:rsid w:val="001D1FD4"/>
    <w:rsid w:val="001D368E"/>
    <w:rsid w:val="001D6EA9"/>
    <w:rsid w:val="001E34BA"/>
    <w:rsid w:val="001E5CCE"/>
    <w:rsid w:val="001E7D18"/>
    <w:rsid w:val="001F14C0"/>
    <w:rsid w:val="001F44DC"/>
    <w:rsid w:val="001F458D"/>
    <w:rsid w:val="001F5483"/>
    <w:rsid w:val="002004B0"/>
    <w:rsid w:val="002017F7"/>
    <w:rsid w:val="00201AC1"/>
    <w:rsid w:val="00202C6A"/>
    <w:rsid w:val="00203283"/>
    <w:rsid w:val="00205706"/>
    <w:rsid w:val="00207ABE"/>
    <w:rsid w:val="00212D03"/>
    <w:rsid w:val="00217CA4"/>
    <w:rsid w:val="00217D06"/>
    <w:rsid w:val="0022072B"/>
    <w:rsid w:val="0022407E"/>
    <w:rsid w:val="00224C35"/>
    <w:rsid w:val="00226A8B"/>
    <w:rsid w:val="0022780A"/>
    <w:rsid w:val="002308F0"/>
    <w:rsid w:val="00236DB5"/>
    <w:rsid w:val="002372F3"/>
    <w:rsid w:val="00241D18"/>
    <w:rsid w:val="00242DA7"/>
    <w:rsid w:val="0024409A"/>
    <w:rsid w:val="0026696E"/>
    <w:rsid w:val="002734A7"/>
    <w:rsid w:val="00274B28"/>
    <w:rsid w:val="0027616E"/>
    <w:rsid w:val="00280CF9"/>
    <w:rsid w:val="00282E7C"/>
    <w:rsid w:val="002831AD"/>
    <w:rsid w:val="002863EB"/>
    <w:rsid w:val="00294ED6"/>
    <w:rsid w:val="002A01B0"/>
    <w:rsid w:val="002A0EF0"/>
    <w:rsid w:val="002A3BEA"/>
    <w:rsid w:val="002A7875"/>
    <w:rsid w:val="002B053E"/>
    <w:rsid w:val="002B4A33"/>
    <w:rsid w:val="002B68E3"/>
    <w:rsid w:val="002C0970"/>
    <w:rsid w:val="002C1137"/>
    <w:rsid w:val="002C1249"/>
    <w:rsid w:val="002C15BD"/>
    <w:rsid w:val="002C5DBD"/>
    <w:rsid w:val="002D0052"/>
    <w:rsid w:val="002D067A"/>
    <w:rsid w:val="002D3489"/>
    <w:rsid w:val="002D3F11"/>
    <w:rsid w:val="002D58F3"/>
    <w:rsid w:val="002D7B72"/>
    <w:rsid w:val="002F6145"/>
    <w:rsid w:val="002F6FF6"/>
    <w:rsid w:val="00301729"/>
    <w:rsid w:val="003018E9"/>
    <w:rsid w:val="00304E23"/>
    <w:rsid w:val="00307033"/>
    <w:rsid w:val="00307EF3"/>
    <w:rsid w:val="00311B6D"/>
    <w:rsid w:val="003144AB"/>
    <w:rsid w:val="00316BC7"/>
    <w:rsid w:val="00317494"/>
    <w:rsid w:val="003305AD"/>
    <w:rsid w:val="003362FA"/>
    <w:rsid w:val="00337B6A"/>
    <w:rsid w:val="00340993"/>
    <w:rsid w:val="003422A5"/>
    <w:rsid w:val="00342B56"/>
    <w:rsid w:val="003467B1"/>
    <w:rsid w:val="00347050"/>
    <w:rsid w:val="00351F45"/>
    <w:rsid w:val="00353E97"/>
    <w:rsid w:val="00354B38"/>
    <w:rsid w:val="00361574"/>
    <w:rsid w:val="003616CB"/>
    <w:rsid w:val="003624B8"/>
    <w:rsid w:val="0036323A"/>
    <w:rsid w:val="00367A6B"/>
    <w:rsid w:val="00367A7A"/>
    <w:rsid w:val="003716A2"/>
    <w:rsid w:val="003741BD"/>
    <w:rsid w:val="003751E4"/>
    <w:rsid w:val="00376054"/>
    <w:rsid w:val="00376502"/>
    <w:rsid w:val="0037701D"/>
    <w:rsid w:val="00377205"/>
    <w:rsid w:val="00383077"/>
    <w:rsid w:val="0038425F"/>
    <w:rsid w:val="00390BEE"/>
    <w:rsid w:val="00391F99"/>
    <w:rsid w:val="00395DF7"/>
    <w:rsid w:val="003A0566"/>
    <w:rsid w:val="003A1976"/>
    <w:rsid w:val="003A4D51"/>
    <w:rsid w:val="003A6A69"/>
    <w:rsid w:val="003A6D65"/>
    <w:rsid w:val="003A6E2E"/>
    <w:rsid w:val="003B2BB3"/>
    <w:rsid w:val="003C03A9"/>
    <w:rsid w:val="003C0FCA"/>
    <w:rsid w:val="003C449D"/>
    <w:rsid w:val="003C579B"/>
    <w:rsid w:val="003C6D39"/>
    <w:rsid w:val="003D1A9D"/>
    <w:rsid w:val="003D30E2"/>
    <w:rsid w:val="003D4C26"/>
    <w:rsid w:val="003E0801"/>
    <w:rsid w:val="003E0DED"/>
    <w:rsid w:val="003E2181"/>
    <w:rsid w:val="003E45F2"/>
    <w:rsid w:val="003F0EA6"/>
    <w:rsid w:val="003F1DBF"/>
    <w:rsid w:val="003F30CE"/>
    <w:rsid w:val="003F360B"/>
    <w:rsid w:val="003F5EE8"/>
    <w:rsid w:val="003F78E6"/>
    <w:rsid w:val="004003D1"/>
    <w:rsid w:val="00404DBD"/>
    <w:rsid w:val="00405A06"/>
    <w:rsid w:val="00406DB1"/>
    <w:rsid w:val="00406E5A"/>
    <w:rsid w:val="00410E1B"/>
    <w:rsid w:val="00413C5B"/>
    <w:rsid w:val="00414487"/>
    <w:rsid w:val="004205AE"/>
    <w:rsid w:val="00423E83"/>
    <w:rsid w:val="0042428B"/>
    <w:rsid w:val="0042514E"/>
    <w:rsid w:val="004261A6"/>
    <w:rsid w:val="00427441"/>
    <w:rsid w:val="004279C0"/>
    <w:rsid w:val="00436F37"/>
    <w:rsid w:val="00437E0F"/>
    <w:rsid w:val="00440878"/>
    <w:rsid w:val="0044087A"/>
    <w:rsid w:val="00444A76"/>
    <w:rsid w:val="004512BD"/>
    <w:rsid w:val="00455CF3"/>
    <w:rsid w:val="004560B8"/>
    <w:rsid w:val="004638B6"/>
    <w:rsid w:val="00465AC1"/>
    <w:rsid w:val="00470C3D"/>
    <w:rsid w:val="004712AA"/>
    <w:rsid w:val="004722A3"/>
    <w:rsid w:val="00474DBE"/>
    <w:rsid w:val="00475212"/>
    <w:rsid w:val="0047527D"/>
    <w:rsid w:val="004763AA"/>
    <w:rsid w:val="0048153A"/>
    <w:rsid w:val="00485219"/>
    <w:rsid w:val="00486120"/>
    <w:rsid w:val="00486F5C"/>
    <w:rsid w:val="004909E3"/>
    <w:rsid w:val="00491A63"/>
    <w:rsid w:val="00491DD6"/>
    <w:rsid w:val="004926FC"/>
    <w:rsid w:val="004957D4"/>
    <w:rsid w:val="00496D6B"/>
    <w:rsid w:val="004979DB"/>
    <w:rsid w:val="004A63F3"/>
    <w:rsid w:val="004A7702"/>
    <w:rsid w:val="004B1D0C"/>
    <w:rsid w:val="004B36A1"/>
    <w:rsid w:val="004B37CC"/>
    <w:rsid w:val="004B4429"/>
    <w:rsid w:val="004B75BC"/>
    <w:rsid w:val="004C1DE0"/>
    <w:rsid w:val="004C5EEB"/>
    <w:rsid w:val="004C6884"/>
    <w:rsid w:val="004D2AAC"/>
    <w:rsid w:val="004D451E"/>
    <w:rsid w:val="004D4577"/>
    <w:rsid w:val="004D6E79"/>
    <w:rsid w:val="004E3E1F"/>
    <w:rsid w:val="004F1C9B"/>
    <w:rsid w:val="004F2383"/>
    <w:rsid w:val="004F28C0"/>
    <w:rsid w:val="005100D8"/>
    <w:rsid w:val="00510DFF"/>
    <w:rsid w:val="0051609D"/>
    <w:rsid w:val="00525062"/>
    <w:rsid w:val="00526D31"/>
    <w:rsid w:val="00533626"/>
    <w:rsid w:val="00534B9F"/>
    <w:rsid w:val="00536270"/>
    <w:rsid w:val="00537A4E"/>
    <w:rsid w:val="00542C16"/>
    <w:rsid w:val="005445A0"/>
    <w:rsid w:val="00552D9D"/>
    <w:rsid w:val="00552EA4"/>
    <w:rsid w:val="005535F8"/>
    <w:rsid w:val="0055525C"/>
    <w:rsid w:val="00555C4F"/>
    <w:rsid w:val="00560E32"/>
    <w:rsid w:val="0056352A"/>
    <w:rsid w:val="0056579E"/>
    <w:rsid w:val="00571466"/>
    <w:rsid w:val="00571B9C"/>
    <w:rsid w:val="0057384E"/>
    <w:rsid w:val="005740F7"/>
    <w:rsid w:val="0057592E"/>
    <w:rsid w:val="00577469"/>
    <w:rsid w:val="005805BC"/>
    <w:rsid w:val="00581648"/>
    <w:rsid w:val="005818DA"/>
    <w:rsid w:val="00582D10"/>
    <w:rsid w:val="00584687"/>
    <w:rsid w:val="0058668D"/>
    <w:rsid w:val="005876E2"/>
    <w:rsid w:val="00590429"/>
    <w:rsid w:val="00593091"/>
    <w:rsid w:val="005941D9"/>
    <w:rsid w:val="00594422"/>
    <w:rsid w:val="005A2C6C"/>
    <w:rsid w:val="005A54F7"/>
    <w:rsid w:val="005B2AF3"/>
    <w:rsid w:val="005B383F"/>
    <w:rsid w:val="005B39B4"/>
    <w:rsid w:val="005B6DE8"/>
    <w:rsid w:val="005C0D3F"/>
    <w:rsid w:val="005C2EB2"/>
    <w:rsid w:val="005C6351"/>
    <w:rsid w:val="005C6C6B"/>
    <w:rsid w:val="005D0E70"/>
    <w:rsid w:val="005D2CFB"/>
    <w:rsid w:val="005E1137"/>
    <w:rsid w:val="005F2A3C"/>
    <w:rsid w:val="005F2C67"/>
    <w:rsid w:val="005F5928"/>
    <w:rsid w:val="005F6BD3"/>
    <w:rsid w:val="006031E9"/>
    <w:rsid w:val="00604C2D"/>
    <w:rsid w:val="00605B08"/>
    <w:rsid w:val="006123A7"/>
    <w:rsid w:val="006123FA"/>
    <w:rsid w:val="00613531"/>
    <w:rsid w:val="006148FA"/>
    <w:rsid w:val="00614A3A"/>
    <w:rsid w:val="00620047"/>
    <w:rsid w:val="00620650"/>
    <w:rsid w:val="006260AF"/>
    <w:rsid w:val="0062731E"/>
    <w:rsid w:val="006343A7"/>
    <w:rsid w:val="00642961"/>
    <w:rsid w:val="006436D0"/>
    <w:rsid w:val="006445B2"/>
    <w:rsid w:val="006466D3"/>
    <w:rsid w:val="00650027"/>
    <w:rsid w:val="006517A1"/>
    <w:rsid w:val="006517C1"/>
    <w:rsid w:val="006557D3"/>
    <w:rsid w:val="00657136"/>
    <w:rsid w:val="00661AB4"/>
    <w:rsid w:val="00661F9E"/>
    <w:rsid w:val="00662BA9"/>
    <w:rsid w:val="00667F96"/>
    <w:rsid w:val="00673369"/>
    <w:rsid w:val="00674661"/>
    <w:rsid w:val="00675837"/>
    <w:rsid w:val="00683200"/>
    <w:rsid w:val="0068477B"/>
    <w:rsid w:val="00687D48"/>
    <w:rsid w:val="00692773"/>
    <w:rsid w:val="00694B9E"/>
    <w:rsid w:val="00695438"/>
    <w:rsid w:val="0069660B"/>
    <w:rsid w:val="006A0C22"/>
    <w:rsid w:val="006A0CDE"/>
    <w:rsid w:val="006A19F7"/>
    <w:rsid w:val="006A3B80"/>
    <w:rsid w:val="006A5930"/>
    <w:rsid w:val="006A5BB1"/>
    <w:rsid w:val="006A6337"/>
    <w:rsid w:val="006A64D2"/>
    <w:rsid w:val="006A7118"/>
    <w:rsid w:val="006A747C"/>
    <w:rsid w:val="006A7AC6"/>
    <w:rsid w:val="006B052D"/>
    <w:rsid w:val="006B0761"/>
    <w:rsid w:val="006B11B1"/>
    <w:rsid w:val="006B1E0B"/>
    <w:rsid w:val="006B2FD2"/>
    <w:rsid w:val="006B5B82"/>
    <w:rsid w:val="006B67A1"/>
    <w:rsid w:val="006C10A0"/>
    <w:rsid w:val="006C2636"/>
    <w:rsid w:val="006C3424"/>
    <w:rsid w:val="006D1C64"/>
    <w:rsid w:val="006D21F8"/>
    <w:rsid w:val="006D2A6C"/>
    <w:rsid w:val="006D31AF"/>
    <w:rsid w:val="006D6B01"/>
    <w:rsid w:val="006D71D1"/>
    <w:rsid w:val="006D7F98"/>
    <w:rsid w:val="006E03E6"/>
    <w:rsid w:val="006E1A01"/>
    <w:rsid w:val="006E1B17"/>
    <w:rsid w:val="006E22E8"/>
    <w:rsid w:val="006E582B"/>
    <w:rsid w:val="006E6CDD"/>
    <w:rsid w:val="006F1A39"/>
    <w:rsid w:val="006F697D"/>
    <w:rsid w:val="006F74C2"/>
    <w:rsid w:val="006F793A"/>
    <w:rsid w:val="007000BE"/>
    <w:rsid w:val="0070322A"/>
    <w:rsid w:val="0070339F"/>
    <w:rsid w:val="007052A0"/>
    <w:rsid w:val="00707A2C"/>
    <w:rsid w:val="00710A34"/>
    <w:rsid w:val="00710CA9"/>
    <w:rsid w:val="00712906"/>
    <w:rsid w:val="007131AE"/>
    <w:rsid w:val="00715539"/>
    <w:rsid w:val="00720643"/>
    <w:rsid w:val="007222A9"/>
    <w:rsid w:val="007226C0"/>
    <w:rsid w:val="00723640"/>
    <w:rsid w:val="007247EA"/>
    <w:rsid w:val="00730426"/>
    <w:rsid w:val="00733B86"/>
    <w:rsid w:val="007414A9"/>
    <w:rsid w:val="00744C5F"/>
    <w:rsid w:val="0074754D"/>
    <w:rsid w:val="00750B2D"/>
    <w:rsid w:val="00751ACB"/>
    <w:rsid w:val="00752096"/>
    <w:rsid w:val="0076044E"/>
    <w:rsid w:val="007608B3"/>
    <w:rsid w:val="007626EE"/>
    <w:rsid w:val="00762712"/>
    <w:rsid w:val="00770862"/>
    <w:rsid w:val="00771C03"/>
    <w:rsid w:val="0077511C"/>
    <w:rsid w:val="007752F4"/>
    <w:rsid w:val="00777EE5"/>
    <w:rsid w:val="007810B6"/>
    <w:rsid w:val="007832BC"/>
    <w:rsid w:val="00786BD4"/>
    <w:rsid w:val="00790088"/>
    <w:rsid w:val="00792F54"/>
    <w:rsid w:val="007942B2"/>
    <w:rsid w:val="00794ADA"/>
    <w:rsid w:val="0079793C"/>
    <w:rsid w:val="007A2EBA"/>
    <w:rsid w:val="007A5B37"/>
    <w:rsid w:val="007A660E"/>
    <w:rsid w:val="007A70A8"/>
    <w:rsid w:val="007B1496"/>
    <w:rsid w:val="007B185C"/>
    <w:rsid w:val="007B4019"/>
    <w:rsid w:val="007B448A"/>
    <w:rsid w:val="007B56B6"/>
    <w:rsid w:val="007B6A39"/>
    <w:rsid w:val="007B7C30"/>
    <w:rsid w:val="007C26AB"/>
    <w:rsid w:val="007C3EF7"/>
    <w:rsid w:val="007C4A00"/>
    <w:rsid w:val="007C54D6"/>
    <w:rsid w:val="007C5C43"/>
    <w:rsid w:val="007C6014"/>
    <w:rsid w:val="007C6BB8"/>
    <w:rsid w:val="007C7800"/>
    <w:rsid w:val="007D0211"/>
    <w:rsid w:val="007D26AD"/>
    <w:rsid w:val="007D3705"/>
    <w:rsid w:val="007D39EB"/>
    <w:rsid w:val="007D3F28"/>
    <w:rsid w:val="007D6095"/>
    <w:rsid w:val="007E5B0B"/>
    <w:rsid w:val="007F08A3"/>
    <w:rsid w:val="007F34CA"/>
    <w:rsid w:val="007F528A"/>
    <w:rsid w:val="007F71DF"/>
    <w:rsid w:val="007F7BDA"/>
    <w:rsid w:val="0080478C"/>
    <w:rsid w:val="00807B05"/>
    <w:rsid w:val="00810D0F"/>
    <w:rsid w:val="00811A6E"/>
    <w:rsid w:val="00814301"/>
    <w:rsid w:val="008145B4"/>
    <w:rsid w:val="00817584"/>
    <w:rsid w:val="00820357"/>
    <w:rsid w:val="00820DF7"/>
    <w:rsid w:val="00825C30"/>
    <w:rsid w:val="00830B3C"/>
    <w:rsid w:val="008322AA"/>
    <w:rsid w:val="0083449C"/>
    <w:rsid w:val="00834F5D"/>
    <w:rsid w:val="008368C5"/>
    <w:rsid w:val="0084006B"/>
    <w:rsid w:val="008412CC"/>
    <w:rsid w:val="00842C51"/>
    <w:rsid w:val="0084346F"/>
    <w:rsid w:val="00843D7C"/>
    <w:rsid w:val="00846446"/>
    <w:rsid w:val="00851A73"/>
    <w:rsid w:val="00851B2C"/>
    <w:rsid w:val="00852713"/>
    <w:rsid w:val="00856C7D"/>
    <w:rsid w:val="008608F5"/>
    <w:rsid w:val="00863F33"/>
    <w:rsid w:val="00864843"/>
    <w:rsid w:val="0087036D"/>
    <w:rsid w:val="00871566"/>
    <w:rsid w:val="00871FE7"/>
    <w:rsid w:val="008723D5"/>
    <w:rsid w:val="0087288A"/>
    <w:rsid w:val="00872F01"/>
    <w:rsid w:val="00875178"/>
    <w:rsid w:val="008765C6"/>
    <w:rsid w:val="00883DB6"/>
    <w:rsid w:val="0088561D"/>
    <w:rsid w:val="0088696E"/>
    <w:rsid w:val="00893708"/>
    <w:rsid w:val="00893F74"/>
    <w:rsid w:val="008A2908"/>
    <w:rsid w:val="008A4E51"/>
    <w:rsid w:val="008A799F"/>
    <w:rsid w:val="008A7E79"/>
    <w:rsid w:val="008B0FB0"/>
    <w:rsid w:val="008B403B"/>
    <w:rsid w:val="008B6145"/>
    <w:rsid w:val="008B7224"/>
    <w:rsid w:val="008C3A54"/>
    <w:rsid w:val="008C6D53"/>
    <w:rsid w:val="008D1E7E"/>
    <w:rsid w:val="008D2408"/>
    <w:rsid w:val="008D2FFB"/>
    <w:rsid w:val="008E3513"/>
    <w:rsid w:val="008E4A01"/>
    <w:rsid w:val="008F03A9"/>
    <w:rsid w:val="008F19C8"/>
    <w:rsid w:val="0090014F"/>
    <w:rsid w:val="00900AF2"/>
    <w:rsid w:val="0090173E"/>
    <w:rsid w:val="00901B15"/>
    <w:rsid w:val="00902CD9"/>
    <w:rsid w:val="00903C48"/>
    <w:rsid w:val="00904A04"/>
    <w:rsid w:val="00905942"/>
    <w:rsid w:val="00905F7D"/>
    <w:rsid w:val="00907650"/>
    <w:rsid w:val="00907F01"/>
    <w:rsid w:val="009112B6"/>
    <w:rsid w:val="00913A37"/>
    <w:rsid w:val="00914673"/>
    <w:rsid w:val="00920EC0"/>
    <w:rsid w:val="00921A21"/>
    <w:rsid w:val="009223EC"/>
    <w:rsid w:val="00924071"/>
    <w:rsid w:val="009244D9"/>
    <w:rsid w:val="00926B13"/>
    <w:rsid w:val="009314C1"/>
    <w:rsid w:val="0093249F"/>
    <w:rsid w:val="00936BB6"/>
    <w:rsid w:val="009422F3"/>
    <w:rsid w:val="009431C0"/>
    <w:rsid w:val="00943480"/>
    <w:rsid w:val="00945A00"/>
    <w:rsid w:val="009479C7"/>
    <w:rsid w:val="009517CE"/>
    <w:rsid w:val="00954136"/>
    <w:rsid w:val="00954E59"/>
    <w:rsid w:val="00960377"/>
    <w:rsid w:val="00963C79"/>
    <w:rsid w:val="009701D9"/>
    <w:rsid w:val="009708F9"/>
    <w:rsid w:val="00970983"/>
    <w:rsid w:val="00971901"/>
    <w:rsid w:val="009726CC"/>
    <w:rsid w:val="00973AEF"/>
    <w:rsid w:val="009770B5"/>
    <w:rsid w:val="0098187E"/>
    <w:rsid w:val="00983998"/>
    <w:rsid w:val="00983ABC"/>
    <w:rsid w:val="00985B10"/>
    <w:rsid w:val="00986261"/>
    <w:rsid w:val="00990002"/>
    <w:rsid w:val="009942A7"/>
    <w:rsid w:val="009964AE"/>
    <w:rsid w:val="00997E49"/>
    <w:rsid w:val="009A0596"/>
    <w:rsid w:val="009A2B2E"/>
    <w:rsid w:val="009A57A6"/>
    <w:rsid w:val="009A7ABC"/>
    <w:rsid w:val="009B03B4"/>
    <w:rsid w:val="009B2E10"/>
    <w:rsid w:val="009B55FF"/>
    <w:rsid w:val="009B62E8"/>
    <w:rsid w:val="009B692C"/>
    <w:rsid w:val="009B6BB3"/>
    <w:rsid w:val="009B71CE"/>
    <w:rsid w:val="009B7C2B"/>
    <w:rsid w:val="009C3182"/>
    <w:rsid w:val="009C358A"/>
    <w:rsid w:val="009C600E"/>
    <w:rsid w:val="009C6964"/>
    <w:rsid w:val="009D4791"/>
    <w:rsid w:val="009E1239"/>
    <w:rsid w:val="009E3387"/>
    <w:rsid w:val="009E4466"/>
    <w:rsid w:val="009E4764"/>
    <w:rsid w:val="009E522F"/>
    <w:rsid w:val="009E6197"/>
    <w:rsid w:val="009F6C96"/>
    <w:rsid w:val="00A01A56"/>
    <w:rsid w:val="00A02CA9"/>
    <w:rsid w:val="00A103BC"/>
    <w:rsid w:val="00A123A5"/>
    <w:rsid w:val="00A15649"/>
    <w:rsid w:val="00A26096"/>
    <w:rsid w:val="00A2659C"/>
    <w:rsid w:val="00A36106"/>
    <w:rsid w:val="00A364E4"/>
    <w:rsid w:val="00A376CA"/>
    <w:rsid w:val="00A37F03"/>
    <w:rsid w:val="00A415FD"/>
    <w:rsid w:val="00A42CED"/>
    <w:rsid w:val="00A432F2"/>
    <w:rsid w:val="00A437C1"/>
    <w:rsid w:val="00A448F9"/>
    <w:rsid w:val="00A44E31"/>
    <w:rsid w:val="00A539A8"/>
    <w:rsid w:val="00A628E4"/>
    <w:rsid w:val="00A63973"/>
    <w:rsid w:val="00A63DF5"/>
    <w:rsid w:val="00A64B90"/>
    <w:rsid w:val="00A6749C"/>
    <w:rsid w:val="00A676CC"/>
    <w:rsid w:val="00A67B06"/>
    <w:rsid w:val="00A7460A"/>
    <w:rsid w:val="00A76E09"/>
    <w:rsid w:val="00A77413"/>
    <w:rsid w:val="00A828BC"/>
    <w:rsid w:val="00A83ADA"/>
    <w:rsid w:val="00A92A36"/>
    <w:rsid w:val="00A92C9E"/>
    <w:rsid w:val="00A95501"/>
    <w:rsid w:val="00A9610B"/>
    <w:rsid w:val="00AA0201"/>
    <w:rsid w:val="00AA0DFB"/>
    <w:rsid w:val="00AB0170"/>
    <w:rsid w:val="00AB02A7"/>
    <w:rsid w:val="00AB346A"/>
    <w:rsid w:val="00AB3C96"/>
    <w:rsid w:val="00AB594E"/>
    <w:rsid w:val="00AB6F1D"/>
    <w:rsid w:val="00AC03CB"/>
    <w:rsid w:val="00AC1741"/>
    <w:rsid w:val="00AC1C48"/>
    <w:rsid w:val="00AC408D"/>
    <w:rsid w:val="00AD7234"/>
    <w:rsid w:val="00AE0730"/>
    <w:rsid w:val="00AE45FE"/>
    <w:rsid w:val="00AF0CAB"/>
    <w:rsid w:val="00AF23BA"/>
    <w:rsid w:val="00AF2418"/>
    <w:rsid w:val="00AF6B66"/>
    <w:rsid w:val="00AF7775"/>
    <w:rsid w:val="00AF7AF1"/>
    <w:rsid w:val="00B047C7"/>
    <w:rsid w:val="00B06B5D"/>
    <w:rsid w:val="00B10E02"/>
    <w:rsid w:val="00B1101F"/>
    <w:rsid w:val="00B12C83"/>
    <w:rsid w:val="00B13B22"/>
    <w:rsid w:val="00B17DB3"/>
    <w:rsid w:val="00B22D6B"/>
    <w:rsid w:val="00B240A0"/>
    <w:rsid w:val="00B301AE"/>
    <w:rsid w:val="00B30699"/>
    <w:rsid w:val="00B30809"/>
    <w:rsid w:val="00B30EDA"/>
    <w:rsid w:val="00B314CC"/>
    <w:rsid w:val="00B31A60"/>
    <w:rsid w:val="00B35121"/>
    <w:rsid w:val="00B355F5"/>
    <w:rsid w:val="00B356CD"/>
    <w:rsid w:val="00B36130"/>
    <w:rsid w:val="00B4057C"/>
    <w:rsid w:val="00B43EE4"/>
    <w:rsid w:val="00B46A0A"/>
    <w:rsid w:val="00B46CA6"/>
    <w:rsid w:val="00B47485"/>
    <w:rsid w:val="00B543E6"/>
    <w:rsid w:val="00B62DC6"/>
    <w:rsid w:val="00B675C2"/>
    <w:rsid w:val="00B67E52"/>
    <w:rsid w:val="00B70CDE"/>
    <w:rsid w:val="00B711B5"/>
    <w:rsid w:val="00B72783"/>
    <w:rsid w:val="00B73CF4"/>
    <w:rsid w:val="00B755A7"/>
    <w:rsid w:val="00B81216"/>
    <w:rsid w:val="00B8335F"/>
    <w:rsid w:val="00B853D3"/>
    <w:rsid w:val="00B86D3C"/>
    <w:rsid w:val="00B92C9B"/>
    <w:rsid w:val="00B94403"/>
    <w:rsid w:val="00B944BF"/>
    <w:rsid w:val="00B952BF"/>
    <w:rsid w:val="00BA148F"/>
    <w:rsid w:val="00BA1912"/>
    <w:rsid w:val="00BA1BF6"/>
    <w:rsid w:val="00BA6A3A"/>
    <w:rsid w:val="00BA7A8D"/>
    <w:rsid w:val="00BB06F3"/>
    <w:rsid w:val="00BB10BC"/>
    <w:rsid w:val="00BB1630"/>
    <w:rsid w:val="00BB183B"/>
    <w:rsid w:val="00BB2285"/>
    <w:rsid w:val="00BB2B27"/>
    <w:rsid w:val="00BB39F5"/>
    <w:rsid w:val="00BB64C3"/>
    <w:rsid w:val="00BB6E52"/>
    <w:rsid w:val="00BB7BEF"/>
    <w:rsid w:val="00BB7C07"/>
    <w:rsid w:val="00BC0F62"/>
    <w:rsid w:val="00BC5788"/>
    <w:rsid w:val="00BC5866"/>
    <w:rsid w:val="00BD21E7"/>
    <w:rsid w:val="00BD69D8"/>
    <w:rsid w:val="00BD6D1A"/>
    <w:rsid w:val="00BD71D9"/>
    <w:rsid w:val="00BD7F3E"/>
    <w:rsid w:val="00BE0DB1"/>
    <w:rsid w:val="00BE0F7B"/>
    <w:rsid w:val="00BE2E21"/>
    <w:rsid w:val="00BE3577"/>
    <w:rsid w:val="00BE3649"/>
    <w:rsid w:val="00BE59D4"/>
    <w:rsid w:val="00BE7A63"/>
    <w:rsid w:val="00BF0F2E"/>
    <w:rsid w:val="00C0199F"/>
    <w:rsid w:val="00C0284F"/>
    <w:rsid w:val="00C04E7F"/>
    <w:rsid w:val="00C051A8"/>
    <w:rsid w:val="00C067EA"/>
    <w:rsid w:val="00C10ADE"/>
    <w:rsid w:val="00C171B9"/>
    <w:rsid w:val="00C20373"/>
    <w:rsid w:val="00C21183"/>
    <w:rsid w:val="00C21C31"/>
    <w:rsid w:val="00C2405E"/>
    <w:rsid w:val="00C2411F"/>
    <w:rsid w:val="00C34CD0"/>
    <w:rsid w:val="00C36621"/>
    <w:rsid w:val="00C37ECB"/>
    <w:rsid w:val="00C401DB"/>
    <w:rsid w:val="00C41D98"/>
    <w:rsid w:val="00C41F85"/>
    <w:rsid w:val="00C43491"/>
    <w:rsid w:val="00C44449"/>
    <w:rsid w:val="00C45883"/>
    <w:rsid w:val="00C47E1B"/>
    <w:rsid w:val="00C50D50"/>
    <w:rsid w:val="00C5751B"/>
    <w:rsid w:val="00C57B86"/>
    <w:rsid w:val="00C61D35"/>
    <w:rsid w:val="00C6367D"/>
    <w:rsid w:val="00C6555F"/>
    <w:rsid w:val="00C710D8"/>
    <w:rsid w:val="00C73BD6"/>
    <w:rsid w:val="00C753F4"/>
    <w:rsid w:val="00C75D93"/>
    <w:rsid w:val="00C768D5"/>
    <w:rsid w:val="00C76F5A"/>
    <w:rsid w:val="00C83163"/>
    <w:rsid w:val="00C83BC5"/>
    <w:rsid w:val="00C86DE3"/>
    <w:rsid w:val="00C870F6"/>
    <w:rsid w:val="00C90E96"/>
    <w:rsid w:val="00C95401"/>
    <w:rsid w:val="00C96610"/>
    <w:rsid w:val="00C97A9D"/>
    <w:rsid w:val="00CA0F01"/>
    <w:rsid w:val="00CA1032"/>
    <w:rsid w:val="00CA20B6"/>
    <w:rsid w:val="00CA23E9"/>
    <w:rsid w:val="00CA38C5"/>
    <w:rsid w:val="00CA5136"/>
    <w:rsid w:val="00CA5F98"/>
    <w:rsid w:val="00CA7D4B"/>
    <w:rsid w:val="00CA7E0E"/>
    <w:rsid w:val="00CB0F93"/>
    <w:rsid w:val="00CB15C1"/>
    <w:rsid w:val="00CB2326"/>
    <w:rsid w:val="00CB26B6"/>
    <w:rsid w:val="00CB4B26"/>
    <w:rsid w:val="00CB4EA8"/>
    <w:rsid w:val="00CC327F"/>
    <w:rsid w:val="00CC5BDA"/>
    <w:rsid w:val="00CC6B91"/>
    <w:rsid w:val="00CD0533"/>
    <w:rsid w:val="00CD14DD"/>
    <w:rsid w:val="00CD43BC"/>
    <w:rsid w:val="00CD5905"/>
    <w:rsid w:val="00CD72F3"/>
    <w:rsid w:val="00CE1781"/>
    <w:rsid w:val="00CE18FA"/>
    <w:rsid w:val="00CE712D"/>
    <w:rsid w:val="00CF184C"/>
    <w:rsid w:val="00CF43B7"/>
    <w:rsid w:val="00CF61DF"/>
    <w:rsid w:val="00CF69F1"/>
    <w:rsid w:val="00CF7246"/>
    <w:rsid w:val="00D00890"/>
    <w:rsid w:val="00D00DEC"/>
    <w:rsid w:val="00D018F0"/>
    <w:rsid w:val="00D04280"/>
    <w:rsid w:val="00D05A62"/>
    <w:rsid w:val="00D10236"/>
    <w:rsid w:val="00D10561"/>
    <w:rsid w:val="00D15C25"/>
    <w:rsid w:val="00D162A1"/>
    <w:rsid w:val="00D17409"/>
    <w:rsid w:val="00D21581"/>
    <w:rsid w:val="00D222C6"/>
    <w:rsid w:val="00D22A2E"/>
    <w:rsid w:val="00D23496"/>
    <w:rsid w:val="00D2743D"/>
    <w:rsid w:val="00D279EF"/>
    <w:rsid w:val="00D33D44"/>
    <w:rsid w:val="00D37296"/>
    <w:rsid w:val="00D407BD"/>
    <w:rsid w:val="00D4104F"/>
    <w:rsid w:val="00D411D6"/>
    <w:rsid w:val="00D4212F"/>
    <w:rsid w:val="00D46E55"/>
    <w:rsid w:val="00D51A5C"/>
    <w:rsid w:val="00D53609"/>
    <w:rsid w:val="00D55248"/>
    <w:rsid w:val="00D628FE"/>
    <w:rsid w:val="00D62C1C"/>
    <w:rsid w:val="00D647C2"/>
    <w:rsid w:val="00D66C94"/>
    <w:rsid w:val="00D73877"/>
    <w:rsid w:val="00D741A8"/>
    <w:rsid w:val="00D76A93"/>
    <w:rsid w:val="00D8471C"/>
    <w:rsid w:val="00D87290"/>
    <w:rsid w:val="00D95EEA"/>
    <w:rsid w:val="00D971FC"/>
    <w:rsid w:val="00DA1EF6"/>
    <w:rsid w:val="00DA2E2F"/>
    <w:rsid w:val="00DB00C0"/>
    <w:rsid w:val="00DB0171"/>
    <w:rsid w:val="00DB01D8"/>
    <w:rsid w:val="00DB2A6D"/>
    <w:rsid w:val="00DB37D1"/>
    <w:rsid w:val="00DB4344"/>
    <w:rsid w:val="00DB507D"/>
    <w:rsid w:val="00DC5925"/>
    <w:rsid w:val="00DC636B"/>
    <w:rsid w:val="00DD0B16"/>
    <w:rsid w:val="00DD14CD"/>
    <w:rsid w:val="00DD1B0E"/>
    <w:rsid w:val="00DD4480"/>
    <w:rsid w:val="00DD5C66"/>
    <w:rsid w:val="00DD7A47"/>
    <w:rsid w:val="00DE0A4E"/>
    <w:rsid w:val="00DE13A4"/>
    <w:rsid w:val="00DE3A46"/>
    <w:rsid w:val="00DE567A"/>
    <w:rsid w:val="00DE66BB"/>
    <w:rsid w:val="00DE70E7"/>
    <w:rsid w:val="00DE78CF"/>
    <w:rsid w:val="00DF08C7"/>
    <w:rsid w:val="00DF0A50"/>
    <w:rsid w:val="00DF2AB0"/>
    <w:rsid w:val="00DF3DD5"/>
    <w:rsid w:val="00DF48A7"/>
    <w:rsid w:val="00DF575E"/>
    <w:rsid w:val="00E014F3"/>
    <w:rsid w:val="00E035F8"/>
    <w:rsid w:val="00E03B8E"/>
    <w:rsid w:val="00E06E5C"/>
    <w:rsid w:val="00E106A9"/>
    <w:rsid w:val="00E12A09"/>
    <w:rsid w:val="00E13474"/>
    <w:rsid w:val="00E17C9B"/>
    <w:rsid w:val="00E207EF"/>
    <w:rsid w:val="00E20FB7"/>
    <w:rsid w:val="00E26DE6"/>
    <w:rsid w:val="00E301DF"/>
    <w:rsid w:val="00E32924"/>
    <w:rsid w:val="00E33E78"/>
    <w:rsid w:val="00E34E36"/>
    <w:rsid w:val="00E3549E"/>
    <w:rsid w:val="00E35625"/>
    <w:rsid w:val="00E3579F"/>
    <w:rsid w:val="00E408BF"/>
    <w:rsid w:val="00E41C7D"/>
    <w:rsid w:val="00E41DEE"/>
    <w:rsid w:val="00E43DB4"/>
    <w:rsid w:val="00E43DC4"/>
    <w:rsid w:val="00E440E5"/>
    <w:rsid w:val="00E46F3B"/>
    <w:rsid w:val="00E5370D"/>
    <w:rsid w:val="00E5386E"/>
    <w:rsid w:val="00E538B1"/>
    <w:rsid w:val="00E57B3B"/>
    <w:rsid w:val="00E62287"/>
    <w:rsid w:val="00E640B0"/>
    <w:rsid w:val="00E659C8"/>
    <w:rsid w:val="00E7001B"/>
    <w:rsid w:val="00E71097"/>
    <w:rsid w:val="00E7359D"/>
    <w:rsid w:val="00E73D70"/>
    <w:rsid w:val="00E74A5D"/>
    <w:rsid w:val="00E74E0E"/>
    <w:rsid w:val="00E76C3F"/>
    <w:rsid w:val="00E811DE"/>
    <w:rsid w:val="00E81272"/>
    <w:rsid w:val="00E82C58"/>
    <w:rsid w:val="00E8370C"/>
    <w:rsid w:val="00E86A45"/>
    <w:rsid w:val="00E90C4B"/>
    <w:rsid w:val="00E91D9E"/>
    <w:rsid w:val="00E94B73"/>
    <w:rsid w:val="00E95052"/>
    <w:rsid w:val="00EA2B19"/>
    <w:rsid w:val="00EA49C6"/>
    <w:rsid w:val="00EA66B6"/>
    <w:rsid w:val="00EA756D"/>
    <w:rsid w:val="00EA7B91"/>
    <w:rsid w:val="00EA7CB4"/>
    <w:rsid w:val="00EB30BC"/>
    <w:rsid w:val="00EB6012"/>
    <w:rsid w:val="00EC16ED"/>
    <w:rsid w:val="00EC4F56"/>
    <w:rsid w:val="00EC5E3A"/>
    <w:rsid w:val="00EC61BA"/>
    <w:rsid w:val="00ED0E6A"/>
    <w:rsid w:val="00ED168B"/>
    <w:rsid w:val="00ED5B39"/>
    <w:rsid w:val="00ED7B0B"/>
    <w:rsid w:val="00ED7DEC"/>
    <w:rsid w:val="00EE0797"/>
    <w:rsid w:val="00EE1199"/>
    <w:rsid w:val="00EE344D"/>
    <w:rsid w:val="00EE5BB7"/>
    <w:rsid w:val="00EE7165"/>
    <w:rsid w:val="00EF1BA2"/>
    <w:rsid w:val="00EF2543"/>
    <w:rsid w:val="00EF3C8F"/>
    <w:rsid w:val="00EF55B8"/>
    <w:rsid w:val="00EF5658"/>
    <w:rsid w:val="00EF5A7F"/>
    <w:rsid w:val="00EF6C85"/>
    <w:rsid w:val="00F0079B"/>
    <w:rsid w:val="00F008AA"/>
    <w:rsid w:val="00F10D79"/>
    <w:rsid w:val="00F115BC"/>
    <w:rsid w:val="00F17EB7"/>
    <w:rsid w:val="00F24C01"/>
    <w:rsid w:val="00F270DF"/>
    <w:rsid w:val="00F355D7"/>
    <w:rsid w:val="00F42C98"/>
    <w:rsid w:val="00F50E43"/>
    <w:rsid w:val="00F52427"/>
    <w:rsid w:val="00F52B85"/>
    <w:rsid w:val="00F53E1D"/>
    <w:rsid w:val="00F54931"/>
    <w:rsid w:val="00F56F05"/>
    <w:rsid w:val="00F606EB"/>
    <w:rsid w:val="00F61E84"/>
    <w:rsid w:val="00F62A77"/>
    <w:rsid w:val="00F63B45"/>
    <w:rsid w:val="00F6580F"/>
    <w:rsid w:val="00F804D7"/>
    <w:rsid w:val="00F8382A"/>
    <w:rsid w:val="00F83E17"/>
    <w:rsid w:val="00F84830"/>
    <w:rsid w:val="00F91CC4"/>
    <w:rsid w:val="00F947E0"/>
    <w:rsid w:val="00FA09CB"/>
    <w:rsid w:val="00FA5002"/>
    <w:rsid w:val="00FA77E4"/>
    <w:rsid w:val="00FB2165"/>
    <w:rsid w:val="00FB2E19"/>
    <w:rsid w:val="00FB66FD"/>
    <w:rsid w:val="00FC468E"/>
    <w:rsid w:val="00FC4789"/>
    <w:rsid w:val="00FC5B61"/>
    <w:rsid w:val="00FD1102"/>
    <w:rsid w:val="00FD1BBD"/>
    <w:rsid w:val="00FD5E02"/>
    <w:rsid w:val="00FE4662"/>
    <w:rsid w:val="00FE68D3"/>
    <w:rsid w:val="00FE728F"/>
    <w:rsid w:val="00FF484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161F81"/>
  <w15:docId w15:val="{99CB4D09-E562-49EB-B72D-E7C07903E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5370D"/>
    <w:rPr>
      <w:rFonts w:eastAsia="Times New Roman" w:cs="Times New Roman"/>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CB4B2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91D9E"/>
    <w:pPr>
      <w:tabs>
        <w:tab w:val="center" w:pos="4536"/>
        <w:tab w:val="right" w:pos="9072"/>
      </w:tabs>
    </w:pPr>
  </w:style>
  <w:style w:type="character" w:customStyle="1" w:styleId="KoptekstChar">
    <w:name w:val="Koptekst Char"/>
    <w:link w:val="Koptekst"/>
    <w:uiPriority w:val="99"/>
    <w:rsid w:val="00E91D9E"/>
    <w:rPr>
      <w:rFonts w:ascii="Calibri" w:hAnsi="Calibri"/>
      <w:spacing w:val="-2"/>
      <w:lang w:eastAsia="en-US"/>
    </w:rPr>
  </w:style>
  <w:style w:type="paragraph" w:styleId="Voettekst">
    <w:name w:val="footer"/>
    <w:basedOn w:val="Standaard"/>
    <w:link w:val="VoettekstChar"/>
    <w:uiPriority w:val="99"/>
    <w:unhideWhenUsed/>
    <w:rsid w:val="00FC4789"/>
    <w:pPr>
      <w:tabs>
        <w:tab w:val="center" w:pos="4536"/>
        <w:tab w:val="right" w:pos="9072"/>
      </w:tabs>
      <w:spacing w:line="193" w:lineRule="exact"/>
      <w:ind w:right="-791"/>
      <w:jc w:val="right"/>
    </w:pPr>
    <w:rPr>
      <w:i/>
      <w:sz w:val="12"/>
      <w:szCs w:val="12"/>
      <w:lang w:val="x-none"/>
    </w:rPr>
  </w:style>
  <w:style w:type="character" w:customStyle="1" w:styleId="VoettekstChar">
    <w:name w:val="Voettekst Char"/>
    <w:link w:val="Voettekst"/>
    <w:uiPriority w:val="99"/>
    <w:rsid w:val="00FC4789"/>
    <w:rPr>
      <w:rFonts w:ascii="Calibri" w:hAnsi="Calibri" w:cs="Calibri"/>
      <w:i/>
      <w:spacing w:val="-2"/>
      <w:sz w:val="12"/>
      <w:szCs w:val="12"/>
      <w:lang w:eastAsia="en-US"/>
    </w:rPr>
  </w:style>
  <w:style w:type="paragraph" w:customStyle="1" w:styleId="Ctekst">
    <w:name w:val="C tekst"/>
    <w:qFormat/>
    <w:rsid w:val="00B755A7"/>
    <w:pPr>
      <w:spacing w:line="260" w:lineRule="exact"/>
    </w:pPr>
    <w:rPr>
      <w:rFonts w:ascii="Calibri" w:hAnsi="Calibri" w:cs="Calibri"/>
      <w:color w:val="000000"/>
      <w:sz w:val="22"/>
    </w:rPr>
  </w:style>
  <w:style w:type="paragraph" w:customStyle="1" w:styleId="Cauteur">
    <w:name w:val="C auteur"/>
    <w:basedOn w:val="Ctekst"/>
    <w:rsid w:val="00571B9C"/>
    <w:pPr>
      <w:spacing w:line="200" w:lineRule="exact"/>
    </w:pPr>
    <w:rPr>
      <w:i/>
      <w:iCs/>
      <w:sz w:val="16"/>
      <w:szCs w:val="16"/>
    </w:rPr>
  </w:style>
  <w:style w:type="paragraph" w:customStyle="1" w:styleId="Cdatumennr">
    <w:name w:val="C datum en nr"/>
    <w:basedOn w:val="Standaard"/>
    <w:qFormat/>
    <w:rsid w:val="0058668D"/>
    <w:pPr>
      <w:framePr w:w="4253" w:h="397" w:hSpace="142" w:wrap="around" w:vAnchor="page" w:hAnchor="page" w:x="1121" w:y="2793" w:anchorLock="1"/>
      <w:spacing w:line="288" w:lineRule="exact"/>
    </w:pPr>
    <w:rPr>
      <w:sz w:val="24"/>
      <w:szCs w:val="24"/>
    </w:rPr>
  </w:style>
  <w:style w:type="paragraph" w:customStyle="1" w:styleId="Copsomming">
    <w:name w:val="C opsomming"/>
    <w:basedOn w:val="Ctekst"/>
    <w:qFormat/>
    <w:rsid w:val="00970983"/>
    <w:pPr>
      <w:numPr>
        <w:numId w:val="1"/>
      </w:numPr>
      <w:tabs>
        <w:tab w:val="left" w:pos="280"/>
      </w:tabs>
      <w:ind w:left="284" w:hanging="284"/>
    </w:pPr>
    <w:rPr>
      <w:i/>
      <w:iCs/>
    </w:rPr>
  </w:style>
  <w:style w:type="paragraph" w:customStyle="1" w:styleId="Ckantlijntekst">
    <w:name w:val="C kantlijntekst"/>
    <w:basedOn w:val="Cdatumennr"/>
    <w:qFormat/>
    <w:rsid w:val="002831AD"/>
    <w:pPr>
      <w:framePr w:h="3308" w:wrap="around"/>
      <w:spacing w:line="240" w:lineRule="exact"/>
    </w:pPr>
    <w:rPr>
      <w:i/>
      <w:sz w:val="18"/>
    </w:rPr>
  </w:style>
  <w:style w:type="paragraph" w:customStyle="1" w:styleId="Ccolofontekst">
    <w:name w:val="C colofontekst"/>
    <w:qFormat/>
    <w:rsid w:val="000149D1"/>
    <w:pPr>
      <w:tabs>
        <w:tab w:val="left" w:pos="3467"/>
      </w:tabs>
      <w:spacing w:line="240" w:lineRule="exact"/>
    </w:pPr>
    <w:rPr>
      <w:rFonts w:ascii="Calibri" w:hAnsi="Calibri"/>
      <w:spacing w:val="-2"/>
      <w:sz w:val="18"/>
    </w:rPr>
  </w:style>
  <w:style w:type="paragraph" w:styleId="Ballontekst">
    <w:name w:val="Balloon Text"/>
    <w:basedOn w:val="Standaard"/>
    <w:link w:val="BallontekstChar"/>
    <w:uiPriority w:val="99"/>
    <w:semiHidden/>
    <w:unhideWhenUsed/>
    <w:rsid w:val="003018E9"/>
    <w:rPr>
      <w:rFonts w:ascii="Tahoma" w:hAnsi="Tahoma"/>
      <w:sz w:val="16"/>
      <w:szCs w:val="16"/>
      <w:lang w:val="x-none"/>
    </w:rPr>
  </w:style>
  <w:style w:type="character" w:customStyle="1" w:styleId="BallontekstChar">
    <w:name w:val="Ballontekst Char"/>
    <w:link w:val="Ballontekst"/>
    <w:uiPriority w:val="99"/>
    <w:semiHidden/>
    <w:rsid w:val="003018E9"/>
    <w:rPr>
      <w:rFonts w:ascii="Tahoma" w:hAnsi="Tahoma" w:cs="Tahoma"/>
      <w:spacing w:val="-2"/>
      <w:sz w:val="16"/>
      <w:szCs w:val="16"/>
      <w:lang w:eastAsia="en-US"/>
    </w:rPr>
  </w:style>
  <w:style w:type="paragraph" w:customStyle="1" w:styleId="Ctekstcursief">
    <w:name w:val="C tekst cursief"/>
    <w:basedOn w:val="Ctekst"/>
    <w:qFormat/>
    <w:rsid w:val="002F6FF6"/>
    <w:rPr>
      <w:i/>
    </w:rPr>
  </w:style>
  <w:style w:type="character" w:styleId="Hyperlink">
    <w:name w:val="Hyperlink"/>
    <w:uiPriority w:val="99"/>
    <w:unhideWhenUsed/>
    <w:rsid w:val="00BB6E52"/>
    <w:rPr>
      <w:color w:val="0000FF"/>
      <w:u w:val="single"/>
    </w:rPr>
  </w:style>
  <w:style w:type="paragraph" w:customStyle="1" w:styleId="Cbriefonderwerp">
    <w:name w:val="C brief onderwerp"/>
    <w:basedOn w:val="Ctekst"/>
    <w:qFormat/>
    <w:rsid w:val="00B355F5"/>
    <w:pPr>
      <w:spacing w:line="936" w:lineRule="auto"/>
    </w:pPr>
  </w:style>
  <w:style w:type="paragraph" w:customStyle="1" w:styleId="Cfunctie-werkplek">
    <w:name w:val="C functie-werkplek"/>
    <w:basedOn w:val="Ctekstcursief"/>
    <w:qFormat/>
    <w:rsid w:val="00674661"/>
    <w:rPr>
      <w:sz w:val="18"/>
      <w:szCs w:val="12"/>
    </w:rPr>
  </w:style>
  <w:style w:type="paragraph" w:customStyle="1" w:styleId="CZbegeleidendeteksten">
    <w:name w:val="CZ begeleidende teksten"/>
    <w:basedOn w:val="Ccolofontekst"/>
    <w:qFormat/>
    <w:rsid w:val="00694B9E"/>
    <w:pPr>
      <w:spacing w:line="190" w:lineRule="exact"/>
      <w:jc w:val="right"/>
    </w:pPr>
    <w:rPr>
      <w:i/>
      <w:sz w:val="12"/>
      <w:szCs w:val="12"/>
    </w:rPr>
  </w:style>
  <w:style w:type="paragraph" w:customStyle="1" w:styleId="CDatum">
    <w:name w:val="C Datum"/>
    <w:next w:val="Cbriefonderwerp"/>
    <w:qFormat/>
    <w:rsid w:val="00B355F5"/>
    <w:pPr>
      <w:spacing w:line="456" w:lineRule="auto"/>
    </w:pPr>
    <w:rPr>
      <w:rFonts w:ascii="Calibri" w:hAnsi="Calibri" w:cs="Calibri"/>
      <w:color w:val="000000"/>
      <w:sz w:val="22"/>
    </w:rPr>
  </w:style>
  <w:style w:type="paragraph" w:customStyle="1" w:styleId="Cpatienadres">
    <w:name w:val="C patienadres"/>
    <w:basedOn w:val="Cbriefonderwerp"/>
    <w:qFormat/>
    <w:rsid w:val="00353E97"/>
    <w:pPr>
      <w:spacing w:line="684" w:lineRule="auto"/>
    </w:pPr>
  </w:style>
  <w:style w:type="paragraph" w:customStyle="1" w:styleId="bijlage">
    <w:name w:val="bijlage"/>
    <w:basedOn w:val="Cfunctie-werkplek"/>
    <w:qFormat/>
    <w:rsid w:val="00674661"/>
  </w:style>
  <w:style w:type="paragraph" w:customStyle="1" w:styleId="Cadresgegevens">
    <w:name w:val="C adresgegevens"/>
    <w:basedOn w:val="Ccolofontekst"/>
    <w:qFormat/>
    <w:rsid w:val="00102A05"/>
    <w:pPr>
      <w:framePr w:w="8254" w:h="2074" w:hRule="exact" w:wrap="notBeside" w:vAnchor="page" w:hAnchor="page" w:x="1" w:y="2762" w:anchorLock="1"/>
      <w:spacing w:line="260" w:lineRule="exact"/>
      <w:ind w:left="1701"/>
    </w:pPr>
    <w:rPr>
      <w:sz w:val="22"/>
      <w:szCs w:val="22"/>
    </w:rPr>
  </w:style>
  <w:style w:type="paragraph" w:customStyle="1" w:styleId="Basisalinea">
    <w:name w:val="[Basisalinea]"/>
    <w:basedOn w:val="Standaard"/>
    <w:uiPriority w:val="99"/>
    <w:rsid w:val="006A64D2"/>
    <w:pPr>
      <w:autoSpaceDE w:val="0"/>
      <w:autoSpaceDN w:val="0"/>
      <w:adjustRightInd w:val="0"/>
      <w:spacing w:line="288" w:lineRule="auto"/>
      <w:textAlignment w:val="center"/>
    </w:pPr>
    <w:rPr>
      <w:rFonts w:ascii="Minion Pro" w:hAnsi="Minion Pro" w:cs="Minion Pro"/>
      <w:color w:val="000000"/>
      <w:sz w:val="24"/>
      <w:szCs w:val="24"/>
    </w:rPr>
  </w:style>
  <w:style w:type="character" w:styleId="Verwijzingopmerking">
    <w:name w:val="annotation reference"/>
    <w:basedOn w:val="Standaardalinea-lettertype"/>
    <w:uiPriority w:val="99"/>
    <w:semiHidden/>
    <w:unhideWhenUsed/>
    <w:rsid w:val="000201AE"/>
    <w:rPr>
      <w:sz w:val="16"/>
      <w:szCs w:val="16"/>
    </w:rPr>
  </w:style>
  <w:style w:type="paragraph" w:styleId="Tekstopmerking">
    <w:name w:val="annotation text"/>
    <w:basedOn w:val="Standaard"/>
    <w:link w:val="TekstopmerkingChar"/>
    <w:uiPriority w:val="99"/>
    <w:semiHidden/>
    <w:unhideWhenUsed/>
    <w:rsid w:val="000201AE"/>
    <w:rPr>
      <w:sz w:val="20"/>
    </w:rPr>
  </w:style>
  <w:style w:type="character" w:customStyle="1" w:styleId="TekstopmerkingChar">
    <w:name w:val="Tekst opmerking Char"/>
    <w:basedOn w:val="Standaardalinea-lettertype"/>
    <w:link w:val="Tekstopmerking"/>
    <w:uiPriority w:val="99"/>
    <w:semiHidden/>
    <w:rsid w:val="000201AE"/>
    <w:rPr>
      <w:rFonts w:eastAsia="Times New Roman" w:cs="Times New Roman"/>
    </w:rPr>
  </w:style>
  <w:style w:type="paragraph" w:styleId="Onderwerpvanopmerking">
    <w:name w:val="annotation subject"/>
    <w:basedOn w:val="Tekstopmerking"/>
    <w:next w:val="Tekstopmerking"/>
    <w:link w:val="OnderwerpvanopmerkingChar"/>
    <w:uiPriority w:val="99"/>
    <w:semiHidden/>
    <w:unhideWhenUsed/>
    <w:rsid w:val="000201AE"/>
    <w:rPr>
      <w:b/>
      <w:bCs/>
    </w:rPr>
  </w:style>
  <w:style w:type="character" w:customStyle="1" w:styleId="OnderwerpvanopmerkingChar">
    <w:name w:val="Onderwerp van opmerking Char"/>
    <w:basedOn w:val="TekstopmerkingChar"/>
    <w:link w:val="Onderwerpvanopmerking"/>
    <w:uiPriority w:val="99"/>
    <w:semiHidden/>
    <w:rsid w:val="000201AE"/>
    <w:rPr>
      <w:rFonts w:eastAsia="Times New Roman" w:cs="Times New Roman"/>
      <w:b/>
      <w:bCs/>
    </w:rPr>
  </w:style>
  <w:style w:type="paragraph" w:customStyle="1" w:styleId="Default">
    <w:name w:val="Default"/>
    <w:rsid w:val="00B30EDA"/>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1874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S:\Microsoft%20Office\Sjablonen\Algemeen\Beleidsnotitie.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DC0AF-EC1A-4425-8C46-F690C8656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Beleidsnotitie</Template>
  <TotalTime>18</TotalTime>
  <Pages>5</Pages>
  <Words>1062</Words>
  <Characters>5843</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Tine Horsten</dc:creator>
  <cp:lastModifiedBy>Tine Horsten</cp:lastModifiedBy>
  <cp:revision>4</cp:revision>
  <cp:lastPrinted>2021-02-09T08:44:00Z</cp:lastPrinted>
  <dcterms:created xsi:type="dcterms:W3CDTF">2025-04-04T07:37:00Z</dcterms:created>
  <dcterms:modified xsi:type="dcterms:W3CDTF">2025-04-04T07:53:00Z</dcterms:modified>
</cp:coreProperties>
</file>